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568A6" w14:textId="542F8BDA" w:rsidR="00666460" w:rsidRDefault="00416085" w:rsidP="00AD4BD4">
      <w:pPr>
        <w:pStyle w:val="Title"/>
        <w:spacing w:after="0" w:line="240" w:lineRule="auto"/>
        <w:ind w:left="0"/>
        <w:rPr>
          <w:rFonts w:cs="Aharoni"/>
          <w:sz w:val="44"/>
          <w:szCs w:val="44"/>
        </w:rPr>
      </w:pPr>
      <w:r>
        <w:rPr>
          <w:rFonts w:cs="Aharoni"/>
          <w:noProof/>
          <w:sz w:val="28"/>
          <w:szCs w:val="28"/>
        </w:rPr>
        <w:drawing>
          <wp:anchor distT="0" distB="0" distL="114300" distR="114300" simplePos="0" relativeHeight="251659264" behindDoc="0" locked="0" layoutInCell="1" allowOverlap="1" wp14:anchorId="2DF72A4E" wp14:editId="70A0D49C">
            <wp:simplePos x="0" y="0"/>
            <wp:positionH relativeFrom="column">
              <wp:posOffset>4686300</wp:posOffset>
            </wp:positionH>
            <wp:positionV relativeFrom="paragraph">
              <wp:posOffset>-714375</wp:posOffset>
            </wp:positionV>
            <wp:extent cx="1172210" cy="1381125"/>
            <wp:effectExtent l="0" t="0" r="0" b="0"/>
            <wp:wrapNone/>
            <wp:docPr id="5" name="Picture 5" descr="A picture containing kite&#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kite&#10;&#10;Description automatically generated">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2210" cy="1381125"/>
                    </a:xfrm>
                    <a:prstGeom prst="rect">
                      <a:avLst/>
                    </a:prstGeom>
                  </pic:spPr>
                </pic:pic>
              </a:graphicData>
            </a:graphic>
            <wp14:sizeRelH relativeFrom="margin">
              <wp14:pctWidth>0</wp14:pctWidth>
            </wp14:sizeRelH>
            <wp14:sizeRelV relativeFrom="margin">
              <wp14:pctHeight>0</wp14:pctHeight>
            </wp14:sizeRelV>
          </wp:anchor>
        </w:drawing>
      </w:r>
      <w:r w:rsidRPr="00CB3997">
        <w:rPr>
          <w:rFonts w:cs="Aharoni"/>
          <w:noProof/>
          <w:sz w:val="28"/>
          <w:szCs w:val="28"/>
        </w:rPr>
        <w:drawing>
          <wp:anchor distT="0" distB="0" distL="114300" distR="114300" simplePos="0" relativeHeight="251658240" behindDoc="0" locked="0" layoutInCell="1" allowOverlap="1" wp14:anchorId="178AF409" wp14:editId="1B48F563">
            <wp:simplePos x="0" y="0"/>
            <wp:positionH relativeFrom="margin">
              <wp:posOffset>123190</wp:posOffset>
            </wp:positionH>
            <wp:positionV relativeFrom="paragraph">
              <wp:posOffset>-552450</wp:posOffset>
            </wp:positionV>
            <wp:extent cx="1170253" cy="1151890"/>
            <wp:effectExtent l="0" t="0" r="0" b="0"/>
            <wp:wrapNone/>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0253" cy="1151890"/>
                    </a:xfrm>
                    <a:prstGeom prst="rect">
                      <a:avLst/>
                    </a:prstGeom>
                  </pic:spPr>
                </pic:pic>
              </a:graphicData>
            </a:graphic>
            <wp14:sizeRelH relativeFrom="margin">
              <wp14:pctWidth>0</wp14:pctWidth>
            </wp14:sizeRelH>
            <wp14:sizeRelV relativeFrom="margin">
              <wp14:pctHeight>0</wp14:pctHeight>
            </wp14:sizeRelV>
          </wp:anchor>
        </w:drawing>
      </w:r>
      <w:r w:rsidR="00B14966" w:rsidRPr="7B2257B6">
        <w:rPr>
          <w:rFonts w:cs="Aharoni"/>
          <w:sz w:val="44"/>
          <w:szCs w:val="44"/>
        </w:rPr>
        <w:t>L4GA Grant Kickoff</w:t>
      </w:r>
    </w:p>
    <w:p w14:paraId="298594ED" w14:textId="2562A386" w:rsidR="00A82989" w:rsidRPr="00A82989" w:rsidRDefault="00C54E7A" w:rsidP="00AD4BD4">
      <w:pPr>
        <w:pStyle w:val="Title"/>
        <w:spacing w:after="0" w:line="240" w:lineRule="auto"/>
        <w:ind w:left="0"/>
        <w:rPr>
          <w:rFonts w:cs="Aharoni"/>
          <w:sz w:val="28"/>
          <w:szCs w:val="28"/>
        </w:rPr>
      </w:pPr>
      <w:r>
        <w:rPr>
          <w:rFonts w:cs="Aharoni"/>
          <w:sz w:val="28"/>
          <w:szCs w:val="28"/>
        </w:rPr>
        <w:t>Participant Agenda</w:t>
      </w:r>
    </w:p>
    <w:p w14:paraId="7119E6A7" w14:textId="62CADFA7" w:rsidR="00383724" w:rsidRDefault="00B646DC" w:rsidP="00383724">
      <w:pPr>
        <w:pStyle w:val="Title"/>
        <w:spacing w:after="0" w:line="240" w:lineRule="auto"/>
        <w:ind w:left="0"/>
        <w:rPr>
          <w:rFonts w:cs="Aharoni"/>
          <w:sz w:val="28"/>
          <w:szCs w:val="28"/>
        </w:rPr>
      </w:pPr>
      <w:r w:rsidRPr="00B646DC">
        <w:rPr>
          <w:rFonts w:cs="Aharoni"/>
          <w:sz w:val="28"/>
          <w:szCs w:val="28"/>
        </w:rPr>
        <w:t>July 7</w:t>
      </w:r>
      <w:r w:rsidRPr="00B646DC">
        <w:rPr>
          <w:rFonts w:cs="Aharoni"/>
          <w:sz w:val="28"/>
          <w:szCs w:val="28"/>
          <w:vertAlign w:val="superscript"/>
        </w:rPr>
        <w:t>th</w:t>
      </w:r>
      <w:r w:rsidRPr="00B646DC">
        <w:rPr>
          <w:rFonts w:cs="Aharoni"/>
          <w:sz w:val="28"/>
          <w:szCs w:val="28"/>
        </w:rPr>
        <w:t>-9</w:t>
      </w:r>
      <w:r w:rsidRPr="00B646DC">
        <w:rPr>
          <w:rFonts w:cs="Aharoni"/>
          <w:sz w:val="28"/>
          <w:szCs w:val="28"/>
          <w:vertAlign w:val="superscript"/>
        </w:rPr>
        <w:t>th</w:t>
      </w:r>
      <w:r w:rsidRPr="00B646DC">
        <w:rPr>
          <w:rFonts w:cs="Aharoni"/>
          <w:sz w:val="28"/>
          <w:szCs w:val="28"/>
        </w:rPr>
        <w:t xml:space="preserve"> </w:t>
      </w:r>
      <w:r w:rsidR="00937516">
        <w:rPr>
          <w:rFonts w:cs="Aharoni"/>
          <w:sz w:val="28"/>
          <w:szCs w:val="28"/>
        </w:rPr>
        <w:t xml:space="preserve">2020 via </w:t>
      </w:r>
      <w:hyperlink r:id="rId14" w:history="1">
        <w:r w:rsidRPr="00F43C21">
          <w:rPr>
            <w:rStyle w:val="Hyperlink"/>
            <w:rFonts w:cs="Aharoni"/>
            <w:sz w:val="28"/>
            <w:szCs w:val="28"/>
          </w:rPr>
          <w:t>Microsoft Teams</w:t>
        </w:r>
        <w:r w:rsidR="00F43C21" w:rsidRPr="00F43C21">
          <w:rPr>
            <w:rStyle w:val="Hyperlink"/>
            <w:rFonts w:cs="Aharoni"/>
            <w:sz w:val="28"/>
            <w:szCs w:val="28"/>
          </w:rPr>
          <w:t xml:space="preserve"> App</w:t>
        </w:r>
      </w:hyperlink>
      <w:r w:rsidRPr="00B646DC">
        <w:rPr>
          <w:rFonts w:cs="Aharoni"/>
          <w:sz w:val="28"/>
          <w:szCs w:val="28"/>
        </w:rPr>
        <w:t xml:space="preserve"> </w:t>
      </w:r>
    </w:p>
    <w:p w14:paraId="42CF8511" w14:textId="49F5B476" w:rsidR="00D3571E" w:rsidRDefault="00D3571E" w:rsidP="00E817AB">
      <w:pPr>
        <w:pStyle w:val="Title"/>
        <w:spacing w:after="0" w:line="240" w:lineRule="auto"/>
        <w:ind w:left="0"/>
        <w:rPr>
          <w:rFonts w:cs="Aharoni"/>
          <w:sz w:val="28"/>
          <w:szCs w:val="28"/>
        </w:rPr>
      </w:pPr>
    </w:p>
    <w:p w14:paraId="7218F2FF" w14:textId="37F6B29D" w:rsidR="00EA0B7C" w:rsidRPr="00EA0B7C" w:rsidRDefault="00EA0B7C" w:rsidP="00E817AB">
      <w:pPr>
        <w:pStyle w:val="Title"/>
        <w:spacing w:after="0" w:line="240" w:lineRule="auto"/>
        <w:ind w:left="0"/>
        <w:rPr>
          <w:rFonts w:cs="Aharoni"/>
          <w:sz w:val="22"/>
          <w:szCs w:val="22"/>
        </w:rPr>
      </w:pPr>
      <w:r>
        <w:rPr>
          <w:rFonts w:cs="Aharoni"/>
          <w:sz w:val="22"/>
          <w:szCs w:val="22"/>
        </w:rPr>
        <w:t xml:space="preserve">*For IT Support Email: </w:t>
      </w:r>
      <w:r w:rsidRPr="00EA0B7C">
        <w:rPr>
          <w:rFonts w:cs="Aharoni"/>
          <w:sz w:val="22"/>
          <w:szCs w:val="22"/>
        </w:rPr>
        <w:t>L4GASupport</w:t>
      </w:r>
      <w:r w:rsidR="0048072B">
        <w:rPr>
          <w:rFonts w:cs="Aharoni"/>
          <w:sz w:val="22"/>
          <w:szCs w:val="22"/>
        </w:rPr>
        <w:t>2020</w:t>
      </w:r>
      <w:r w:rsidRPr="00EA0B7C">
        <w:rPr>
          <w:rFonts w:cs="Aharoni"/>
          <w:sz w:val="22"/>
          <w:szCs w:val="22"/>
        </w:rPr>
        <w:t>@gavirtualschool.org</w:t>
      </w:r>
    </w:p>
    <w:tbl>
      <w:tblPr>
        <w:tblStyle w:val="TableGrid"/>
        <w:tblW w:w="5000" w:type="pct"/>
        <w:tblInd w:w="58" w:type="dxa"/>
        <w:tblBorders>
          <w:top w:val="dashSmallGap" w:sz="4" w:space="0" w:color="00B0F0"/>
          <w:left w:val="dashSmallGap" w:sz="4" w:space="0" w:color="00B0F0"/>
          <w:bottom w:val="dashSmallGap" w:sz="4" w:space="0" w:color="00B0F0"/>
          <w:right w:val="dashSmallGap" w:sz="4" w:space="0" w:color="00B0F0"/>
          <w:insideH w:val="dashSmallGap" w:sz="4" w:space="0" w:color="00B0F0"/>
          <w:insideV w:val="dashSmallGap" w:sz="4" w:space="0" w:color="00B0F0"/>
        </w:tblBorders>
        <w:tblCellMar>
          <w:left w:w="0" w:type="dxa"/>
          <w:right w:w="0" w:type="dxa"/>
        </w:tblCellMar>
        <w:tblLook w:val="04A0" w:firstRow="1" w:lastRow="0" w:firstColumn="1" w:lastColumn="0" w:noHBand="0" w:noVBand="1"/>
      </w:tblPr>
      <w:tblGrid>
        <w:gridCol w:w="2907"/>
        <w:gridCol w:w="6443"/>
      </w:tblGrid>
      <w:tr w:rsidR="002602DA" w14:paraId="350EF740" w14:textId="77777777" w:rsidTr="002602DA">
        <w:trPr>
          <w:trHeight w:val="512"/>
        </w:trPr>
        <w:tc>
          <w:tcPr>
            <w:tcW w:w="9350" w:type="dxa"/>
            <w:gridSpan w:val="2"/>
            <w:shd w:val="clear" w:color="auto" w:fill="F2F2F2" w:themeFill="background1" w:themeFillShade="F2"/>
            <w:vAlign w:val="center"/>
          </w:tcPr>
          <w:p w14:paraId="50F07D97" w14:textId="42A31DA8" w:rsidR="002602DA" w:rsidRDefault="002602DA" w:rsidP="00C67770">
            <w:pPr>
              <w:pStyle w:val="Heading1"/>
              <w:shd w:val="clear" w:color="auto" w:fill="6A6DA8"/>
            </w:pPr>
            <w:bookmarkStart w:id="0" w:name="_Hlk44610456"/>
            <w:r>
              <w:t>DAY ONE: Tu</w:t>
            </w:r>
            <w:r w:rsidR="007721CE">
              <w:t xml:space="preserve">esday, </w:t>
            </w:r>
            <w:r>
              <w:t>July 7</w:t>
            </w:r>
            <w:r w:rsidR="007721CE" w:rsidRPr="007721CE">
              <w:rPr>
                <w:vertAlign w:val="superscript"/>
              </w:rPr>
              <w:t>th</w:t>
            </w:r>
            <w:r w:rsidR="007721CE">
              <w:t xml:space="preserve"> </w:t>
            </w:r>
          </w:p>
        </w:tc>
      </w:tr>
      <w:tr w:rsidR="00093B54" w14:paraId="0A4E7F2D" w14:textId="77777777" w:rsidTr="00343740">
        <w:tc>
          <w:tcPr>
            <w:tcW w:w="2907" w:type="dxa"/>
            <w:shd w:val="clear" w:color="auto" w:fill="F2F2F2" w:themeFill="background1" w:themeFillShade="F2"/>
            <w:vAlign w:val="center"/>
          </w:tcPr>
          <w:p w14:paraId="0235775E" w14:textId="0C3ADBB5" w:rsidR="00093B54" w:rsidRDefault="001430B8" w:rsidP="009B017E">
            <w:bookmarkStart w:id="1" w:name="_Hlk44609372"/>
            <w:bookmarkStart w:id="2" w:name="_Hlk44609041"/>
            <w:bookmarkEnd w:id="0"/>
            <w:r>
              <w:t>9:00</w:t>
            </w:r>
            <w:r w:rsidR="00FF16A2">
              <w:t xml:space="preserve"> </w:t>
            </w:r>
            <w:r>
              <w:t>am -</w:t>
            </w:r>
            <w:r w:rsidR="009222B2">
              <w:t>11:00</w:t>
            </w:r>
            <w:r w:rsidR="009B017E">
              <w:t xml:space="preserve"> am</w:t>
            </w:r>
          </w:p>
          <w:p w14:paraId="490B6574" w14:textId="047299D8" w:rsidR="00CF603F" w:rsidRDefault="00CF603F" w:rsidP="009B017E"/>
          <w:p w14:paraId="3B84B15C" w14:textId="132D7DB7" w:rsidR="00CF603F" w:rsidRDefault="00F92756" w:rsidP="009B017E">
            <w:hyperlink r:id="rId15" w:history="1">
              <w:r w:rsidR="00CF603F" w:rsidRPr="00CF603F">
                <w:rPr>
                  <w:rStyle w:val="Hyperlink"/>
                </w:rPr>
                <w:t>Link to July 7</w:t>
              </w:r>
              <w:r w:rsidR="00CF603F" w:rsidRPr="00CF603F">
                <w:rPr>
                  <w:rStyle w:val="Hyperlink"/>
                  <w:vertAlign w:val="superscript"/>
                </w:rPr>
                <w:t>th</w:t>
              </w:r>
              <w:r w:rsidR="00CF603F" w:rsidRPr="00CF603F">
                <w:rPr>
                  <w:rStyle w:val="Hyperlink"/>
                </w:rPr>
                <w:t xml:space="preserve"> Morning Live Event HERE</w:t>
              </w:r>
            </w:hyperlink>
            <w:r w:rsidR="00DA562E">
              <w:t xml:space="preserve"> </w:t>
            </w:r>
            <w:r w:rsidR="008E37E6">
              <w:t>Click “Launch it Now” on webpage</w:t>
            </w:r>
          </w:p>
          <w:p w14:paraId="3148DBF0" w14:textId="19449E6C" w:rsidR="003363EC" w:rsidRPr="00093B54" w:rsidRDefault="003363EC" w:rsidP="009B017E"/>
        </w:tc>
        <w:tc>
          <w:tcPr>
            <w:tcW w:w="6443" w:type="dxa"/>
            <w:vAlign w:val="center"/>
          </w:tcPr>
          <w:p w14:paraId="30FD66FA" w14:textId="0D5D10B2" w:rsidR="00B646DC" w:rsidRPr="00B646DC" w:rsidRDefault="001430B8" w:rsidP="00C67770">
            <w:pPr>
              <w:pStyle w:val="Heading1"/>
              <w:shd w:val="clear" w:color="auto" w:fill="6A6DA8"/>
            </w:pPr>
            <w:r>
              <w:t>Opening</w:t>
            </w:r>
            <w:r w:rsidR="008C73DC">
              <w:t xml:space="preserve"> Remarks and</w:t>
            </w:r>
            <w:r w:rsidR="131B0506">
              <w:t xml:space="preserve"> </w:t>
            </w:r>
            <w:r w:rsidR="00B14966">
              <w:t>Keynote</w:t>
            </w:r>
            <w:r w:rsidR="131B0506">
              <w:t xml:space="preserve"> Session</w:t>
            </w:r>
          </w:p>
          <w:p w14:paraId="4CC77CE7" w14:textId="283EA7A0" w:rsidR="00A45032" w:rsidRDefault="00A45032" w:rsidP="7B2257B6">
            <w:pPr>
              <w:jc w:val="center"/>
              <w:rPr>
                <w:b/>
                <w:bCs/>
              </w:rPr>
            </w:pPr>
            <w:r>
              <w:rPr>
                <w:b/>
                <w:bCs/>
              </w:rPr>
              <w:t>Welcome</w:t>
            </w:r>
            <w:r w:rsidR="00B646DC">
              <w:rPr>
                <w:b/>
                <w:bCs/>
              </w:rPr>
              <w:t xml:space="preserve"> from L4GA Program Manager </w:t>
            </w:r>
          </w:p>
          <w:p w14:paraId="06B166D7" w14:textId="33C79F66" w:rsidR="00B646DC" w:rsidRDefault="00B646DC" w:rsidP="7B2257B6">
            <w:pPr>
              <w:jc w:val="center"/>
            </w:pPr>
            <w:r>
              <w:t xml:space="preserve">Julie Morrill </w:t>
            </w:r>
          </w:p>
          <w:p w14:paraId="0FDDD01A" w14:textId="50AB0ABB" w:rsidR="00B14966" w:rsidRPr="00A17574" w:rsidRDefault="00B14966" w:rsidP="7B2257B6">
            <w:pPr>
              <w:jc w:val="center"/>
              <w:rPr>
                <w:b/>
                <w:bCs/>
              </w:rPr>
            </w:pPr>
            <w:r w:rsidRPr="00A17574">
              <w:rPr>
                <w:b/>
                <w:bCs/>
              </w:rPr>
              <w:t xml:space="preserve">Georgia State School Superintendent </w:t>
            </w:r>
          </w:p>
          <w:p w14:paraId="1857A7B2" w14:textId="3CA1E622" w:rsidR="00B14966" w:rsidRDefault="37BCD2E4" w:rsidP="7B2257B6">
            <w:pPr>
              <w:jc w:val="center"/>
            </w:pPr>
            <w:r w:rsidRPr="00A17574">
              <w:t>Richard Woods</w:t>
            </w:r>
          </w:p>
          <w:p w14:paraId="27C69664" w14:textId="105B0E3E" w:rsidR="30933B4C" w:rsidRPr="00A17574" w:rsidRDefault="30933B4C" w:rsidP="1DD008C8">
            <w:pPr>
              <w:jc w:val="center"/>
              <w:rPr>
                <w:b/>
                <w:bCs/>
              </w:rPr>
            </w:pPr>
            <w:r w:rsidRPr="00A17574">
              <w:rPr>
                <w:b/>
                <w:bCs/>
              </w:rPr>
              <w:t xml:space="preserve">United States Department of Education </w:t>
            </w:r>
          </w:p>
          <w:p w14:paraId="0F4F557E" w14:textId="2A066B23" w:rsidR="30933B4C" w:rsidRDefault="30933B4C" w:rsidP="1DD008C8">
            <w:pPr>
              <w:jc w:val="center"/>
            </w:pPr>
            <w:r w:rsidRPr="00A17574">
              <w:t>Dr. Sylvia Lyles</w:t>
            </w:r>
            <w:r w:rsidR="00B646DC">
              <w:t xml:space="preserve"> </w:t>
            </w:r>
          </w:p>
          <w:p w14:paraId="36356409" w14:textId="464BE337" w:rsidR="00B14966" w:rsidRPr="00A17574" w:rsidRDefault="00CF603F" w:rsidP="7B2257B6">
            <w:pPr>
              <w:jc w:val="center"/>
            </w:pPr>
            <w:r>
              <w:rPr>
                <w:b/>
                <w:bCs/>
              </w:rPr>
              <w:t xml:space="preserve">Georgia </w:t>
            </w:r>
            <w:r w:rsidR="00B14966" w:rsidRPr="00A17574">
              <w:rPr>
                <w:b/>
                <w:bCs/>
              </w:rPr>
              <w:t>Deputy Superintendent of Teaching and Learning</w:t>
            </w:r>
            <w:r w:rsidR="00B14966" w:rsidRPr="00A17574">
              <w:t xml:space="preserve"> </w:t>
            </w:r>
          </w:p>
          <w:p w14:paraId="190C5CBD" w14:textId="5348EDD0" w:rsidR="00B646DC" w:rsidRPr="00CF603F" w:rsidRDefault="58B28119" w:rsidP="00CF603F">
            <w:pPr>
              <w:jc w:val="center"/>
            </w:pPr>
            <w:r w:rsidRPr="00A17574">
              <w:t xml:space="preserve">Dr. Caitlin </w:t>
            </w:r>
            <w:proofErr w:type="spellStart"/>
            <w:r w:rsidRPr="00A17574">
              <w:t>McMunn</w:t>
            </w:r>
            <w:proofErr w:type="spellEnd"/>
            <w:r w:rsidRPr="00A17574">
              <w:t xml:space="preserve"> Dooley</w:t>
            </w:r>
          </w:p>
        </w:tc>
      </w:tr>
      <w:tr w:rsidR="009222B2" w14:paraId="05128589" w14:textId="77777777" w:rsidTr="00343740">
        <w:tc>
          <w:tcPr>
            <w:tcW w:w="2907" w:type="dxa"/>
            <w:shd w:val="clear" w:color="auto" w:fill="F2F2F2" w:themeFill="background1" w:themeFillShade="F2"/>
            <w:vAlign w:val="center"/>
          </w:tcPr>
          <w:p w14:paraId="2C69D65A" w14:textId="5C07A81F" w:rsidR="009222B2" w:rsidRDefault="009222B2" w:rsidP="009B017E">
            <w:r>
              <w:t>11:00 am – 11:15 am</w:t>
            </w:r>
          </w:p>
        </w:tc>
        <w:tc>
          <w:tcPr>
            <w:tcW w:w="6443" w:type="dxa"/>
            <w:vAlign w:val="center"/>
          </w:tcPr>
          <w:p w14:paraId="7350FD4E" w14:textId="58656EF8" w:rsidR="009222B2" w:rsidRDefault="009222B2" w:rsidP="00C67770">
            <w:pPr>
              <w:pStyle w:val="Heading1"/>
              <w:shd w:val="clear" w:color="auto" w:fill="6A6DA8"/>
            </w:pPr>
            <w:r>
              <w:t>Break</w:t>
            </w:r>
          </w:p>
        </w:tc>
      </w:tr>
      <w:tr w:rsidR="00F667C1" w14:paraId="2953E64E" w14:textId="77777777" w:rsidTr="004B4CA0">
        <w:trPr>
          <w:trHeight w:val="845"/>
        </w:trPr>
        <w:tc>
          <w:tcPr>
            <w:tcW w:w="2907" w:type="dxa"/>
            <w:shd w:val="clear" w:color="auto" w:fill="F2F2F2" w:themeFill="background1" w:themeFillShade="F2"/>
            <w:vAlign w:val="center"/>
          </w:tcPr>
          <w:p w14:paraId="579747C2" w14:textId="3DC72DAD" w:rsidR="00F667C1" w:rsidRDefault="00F667C1" w:rsidP="00BD012C">
            <w:r>
              <w:t>11:15 am – 12:00</w:t>
            </w:r>
          </w:p>
          <w:p w14:paraId="1D3008D6" w14:textId="396BB303" w:rsidR="003363EC" w:rsidRDefault="00CF603F" w:rsidP="00BD012C">
            <w:r>
              <w:t>Participants</w:t>
            </w:r>
            <w:r w:rsidR="003363EC">
              <w:t xml:space="preserve"> follow links from </w:t>
            </w:r>
            <w:r>
              <w:t>Live Event Q&amp;A Announcement</w:t>
            </w:r>
            <w:r w:rsidR="003363EC">
              <w:t xml:space="preserve"> or hotlinks on this agenda to join </w:t>
            </w:r>
            <w:r w:rsidR="003363EC" w:rsidRPr="00AE1393">
              <w:rPr>
                <w:i/>
                <w:iCs/>
              </w:rPr>
              <w:t>Meeting</w:t>
            </w:r>
            <w:r w:rsidR="00AE1393" w:rsidRPr="00AE1393">
              <w:rPr>
                <w:i/>
                <w:iCs/>
              </w:rPr>
              <w:t>s</w:t>
            </w:r>
            <w:r w:rsidR="0011596E">
              <w:rPr>
                <w:i/>
                <w:iCs/>
              </w:rPr>
              <w:t xml:space="preserve"> in Teams App </w:t>
            </w:r>
            <w:r w:rsidR="003363EC" w:rsidRPr="00AE1393">
              <w:rPr>
                <w:i/>
                <w:iCs/>
              </w:rPr>
              <w:t xml:space="preserve"> </w:t>
            </w:r>
          </w:p>
          <w:p w14:paraId="03C64B2E" w14:textId="4A79D851" w:rsidR="003363EC" w:rsidRDefault="003363EC" w:rsidP="00BD012C"/>
        </w:tc>
        <w:tc>
          <w:tcPr>
            <w:tcW w:w="6443" w:type="dxa"/>
            <w:vAlign w:val="center"/>
          </w:tcPr>
          <w:p w14:paraId="586E518D" w14:textId="6C36A0D8" w:rsidR="00F667C1" w:rsidRDefault="00F667C1" w:rsidP="00C67770">
            <w:pPr>
              <w:pStyle w:val="Heading1"/>
              <w:shd w:val="clear" w:color="auto" w:fill="6A6DA8"/>
            </w:pPr>
            <w:r>
              <w:t xml:space="preserve">Regional </w:t>
            </w:r>
            <w:r w:rsidR="00DD7C42">
              <w:t>Meeting</w:t>
            </w:r>
            <w:r w:rsidR="00AE1393">
              <w:t xml:space="preserve"> Breakouts</w:t>
            </w:r>
          </w:p>
          <w:p w14:paraId="062F8626" w14:textId="403EAD2B" w:rsidR="004B4CA0" w:rsidRDefault="00F92756" w:rsidP="004B4CA0">
            <w:hyperlink r:id="rId16" w:history="1">
              <w:r w:rsidR="004B4CA0" w:rsidRPr="0011596E">
                <w:rPr>
                  <w:rStyle w:val="Hyperlink"/>
                  <w:b/>
                  <w:bCs/>
                </w:rPr>
                <w:t>July 7</w:t>
              </w:r>
              <w:r w:rsidR="004B4CA0" w:rsidRPr="0011596E">
                <w:rPr>
                  <w:rStyle w:val="Hyperlink"/>
                  <w:b/>
                  <w:bCs/>
                  <w:vertAlign w:val="superscript"/>
                </w:rPr>
                <w:t>th</w:t>
              </w:r>
              <w:r w:rsidR="004B4CA0" w:rsidRPr="0011596E">
                <w:rPr>
                  <w:rStyle w:val="Hyperlink"/>
                  <w:b/>
                  <w:bCs/>
                </w:rPr>
                <w:t xml:space="preserve"> Meeting 1:</w:t>
              </w:r>
            </w:hyperlink>
            <w:r w:rsidR="004B4CA0">
              <w:t xml:space="preserve"> C</w:t>
            </w:r>
            <w:r w:rsidR="00DD7C42">
              <w:t xml:space="preserve">SRA, First, Okefenokee, Heart of GA </w:t>
            </w:r>
          </w:p>
          <w:p w14:paraId="54B78C4F" w14:textId="2CADB92A" w:rsidR="00DD7C42" w:rsidRDefault="00F92756" w:rsidP="004B4CA0">
            <w:hyperlink r:id="rId17" w:history="1">
              <w:r w:rsidR="00DD7C42" w:rsidRPr="0011596E">
                <w:rPr>
                  <w:rStyle w:val="Hyperlink"/>
                  <w:b/>
                  <w:bCs/>
                </w:rPr>
                <w:t>July 7</w:t>
              </w:r>
              <w:r w:rsidR="00DD7C42" w:rsidRPr="0011596E">
                <w:rPr>
                  <w:rStyle w:val="Hyperlink"/>
                  <w:b/>
                  <w:bCs/>
                  <w:vertAlign w:val="superscript"/>
                </w:rPr>
                <w:t>th</w:t>
              </w:r>
              <w:r w:rsidR="00DD7C42" w:rsidRPr="0011596E">
                <w:rPr>
                  <w:rStyle w:val="Hyperlink"/>
                  <w:b/>
                  <w:bCs/>
                </w:rPr>
                <w:t xml:space="preserve"> Meeting 2:</w:t>
              </w:r>
            </w:hyperlink>
            <w:r w:rsidR="00DD7C42">
              <w:t xml:space="preserve"> West, Griffin, Metro (incl </w:t>
            </w:r>
            <w:proofErr w:type="spellStart"/>
            <w:r w:rsidR="00DD7C42">
              <w:t>GaDOE</w:t>
            </w:r>
            <w:proofErr w:type="spellEnd"/>
            <w:r w:rsidR="00DD7C42">
              <w:t xml:space="preserve"> State Schools)</w:t>
            </w:r>
          </w:p>
          <w:p w14:paraId="4B4DD220" w14:textId="2284E69C" w:rsidR="00DD7C42" w:rsidRDefault="00F92756" w:rsidP="004B4CA0">
            <w:hyperlink r:id="rId18" w:history="1">
              <w:r w:rsidR="00DD7C42" w:rsidRPr="0011596E">
                <w:rPr>
                  <w:rStyle w:val="Hyperlink"/>
                  <w:b/>
                  <w:bCs/>
                </w:rPr>
                <w:t>July 7</w:t>
              </w:r>
              <w:r w:rsidR="00DD7C42" w:rsidRPr="0011596E">
                <w:rPr>
                  <w:rStyle w:val="Hyperlink"/>
                  <w:b/>
                  <w:bCs/>
                  <w:vertAlign w:val="superscript"/>
                </w:rPr>
                <w:t>th</w:t>
              </w:r>
              <w:r w:rsidR="00DD7C42" w:rsidRPr="0011596E">
                <w:rPr>
                  <w:rStyle w:val="Hyperlink"/>
                  <w:b/>
                  <w:bCs/>
                </w:rPr>
                <w:t xml:space="preserve"> Meeting 3:</w:t>
              </w:r>
            </w:hyperlink>
            <w:r w:rsidR="00DD7C42">
              <w:t xml:space="preserve"> Coastal Plains, Southwest </w:t>
            </w:r>
          </w:p>
          <w:p w14:paraId="693ECD39" w14:textId="5F301AA3" w:rsidR="00DE293F" w:rsidRPr="00CF603F" w:rsidRDefault="00F92756" w:rsidP="00CF603F">
            <w:hyperlink r:id="rId19" w:history="1">
              <w:r w:rsidR="00DD7C42" w:rsidRPr="0011596E">
                <w:rPr>
                  <w:rStyle w:val="Hyperlink"/>
                  <w:b/>
                  <w:bCs/>
                </w:rPr>
                <w:t>July 7</w:t>
              </w:r>
              <w:r w:rsidR="00DD7C42" w:rsidRPr="0011596E">
                <w:rPr>
                  <w:rStyle w:val="Hyperlink"/>
                  <w:b/>
                  <w:bCs/>
                  <w:vertAlign w:val="superscript"/>
                </w:rPr>
                <w:t>th</w:t>
              </w:r>
              <w:r w:rsidR="00DD7C42" w:rsidRPr="0011596E">
                <w:rPr>
                  <w:rStyle w:val="Hyperlink"/>
                  <w:b/>
                  <w:bCs/>
                </w:rPr>
                <w:t xml:space="preserve"> Meeting 4:</w:t>
              </w:r>
            </w:hyperlink>
            <w:r w:rsidR="00DD7C42">
              <w:t xml:space="preserve"> Pioneer, Northwest, Northeast </w:t>
            </w:r>
          </w:p>
        </w:tc>
      </w:tr>
      <w:tr w:rsidR="003F1058" w14:paraId="67413EE8" w14:textId="77777777" w:rsidTr="004B4CA0">
        <w:trPr>
          <w:trHeight w:val="620"/>
        </w:trPr>
        <w:tc>
          <w:tcPr>
            <w:tcW w:w="2907" w:type="dxa"/>
            <w:shd w:val="clear" w:color="auto" w:fill="F2F2F2" w:themeFill="background1" w:themeFillShade="F2"/>
            <w:vAlign w:val="center"/>
          </w:tcPr>
          <w:p w14:paraId="1DA30536" w14:textId="1360C5FB" w:rsidR="003F1058" w:rsidRDefault="003F1058" w:rsidP="009B017E">
            <w:r>
              <w:t>12:00 pm – 1:00 pm</w:t>
            </w:r>
          </w:p>
        </w:tc>
        <w:tc>
          <w:tcPr>
            <w:tcW w:w="6443" w:type="dxa"/>
            <w:vAlign w:val="center"/>
          </w:tcPr>
          <w:p w14:paraId="120BBC3E" w14:textId="388944FF" w:rsidR="004B4CA0" w:rsidRPr="004B4CA0" w:rsidRDefault="003F1058" w:rsidP="00C67770">
            <w:pPr>
              <w:pStyle w:val="Heading1"/>
              <w:shd w:val="clear" w:color="auto" w:fill="6A6DA8"/>
            </w:pPr>
            <w:r>
              <w:t>Lunc</w:t>
            </w:r>
            <w:r w:rsidR="004B4CA0">
              <w:t>h</w:t>
            </w:r>
          </w:p>
        </w:tc>
      </w:tr>
      <w:tr w:rsidR="003F1058" w14:paraId="3174599D" w14:textId="77777777" w:rsidTr="00343740">
        <w:tc>
          <w:tcPr>
            <w:tcW w:w="2907" w:type="dxa"/>
            <w:shd w:val="clear" w:color="auto" w:fill="F2F2F2" w:themeFill="background1" w:themeFillShade="F2"/>
            <w:vAlign w:val="center"/>
          </w:tcPr>
          <w:p w14:paraId="71BF3140" w14:textId="77777777" w:rsidR="003F1058" w:rsidRDefault="003F1058" w:rsidP="009B017E">
            <w:r>
              <w:t>1:00 pm – 2:00 pm</w:t>
            </w:r>
          </w:p>
          <w:p w14:paraId="5F710315" w14:textId="77777777" w:rsidR="00CF603F" w:rsidRDefault="00CF603F" w:rsidP="009B017E"/>
          <w:p w14:paraId="7614E6E3" w14:textId="2E877196" w:rsidR="00AE1393" w:rsidRDefault="00F92756" w:rsidP="009B017E">
            <w:hyperlink r:id="rId20" w:history="1">
              <w:r w:rsidR="00CF603F" w:rsidRPr="00CF603F">
                <w:rPr>
                  <w:rStyle w:val="Hyperlink"/>
                </w:rPr>
                <w:t>Link to July 7</w:t>
              </w:r>
              <w:r w:rsidR="00CF603F" w:rsidRPr="00CF603F">
                <w:rPr>
                  <w:rStyle w:val="Hyperlink"/>
                  <w:vertAlign w:val="superscript"/>
                </w:rPr>
                <w:t>th</w:t>
              </w:r>
              <w:r w:rsidR="00CF603F" w:rsidRPr="00CF603F">
                <w:rPr>
                  <w:rStyle w:val="Hyperlink"/>
                </w:rPr>
                <w:t xml:space="preserve"> Afternoon Live Event HERE</w:t>
              </w:r>
            </w:hyperlink>
            <w:r w:rsidR="00CF603F">
              <w:t xml:space="preserve"> </w:t>
            </w:r>
            <w:r w:rsidR="008E37E6">
              <w:t>Click “Launch it Now” on webpage</w:t>
            </w:r>
          </w:p>
        </w:tc>
        <w:tc>
          <w:tcPr>
            <w:tcW w:w="6443" w:type="dxa"/>
            <w:vAlign w:val="center"/>
          </w:tcPr>
          <w:p w14:paraId="22360C5A" w14:textId="362E0826" w:rsidR="003F1058" w:rsidRDefault="00DD7C42" w:rsidP="00C67770">
            <w:pPr>
              <w:pStyle w:val="Heading1"/>
              <w:shd w:val="clear" w:color="auto" w:fill="6A6DA8"/>
            </w:pPr>
            <w:r>
              <w:t xml:space="preserve">Leadership </w:t>
            </w:r>
            <w:r w:rsidR="003F1058">
              <w:t>Session</w:t>
            </w:r>
          </w:p>
          <w:p w14:paraId="1AEA8170" w14:textId="1822F73C" w:rsidR="00DD7C42" w:rsidRPr="008E37E6" w:rsidRDefault="003F1058" w:rsidP="008E37E6">
            <w:pPr>
              <w:jc w:val="center"/>
            </w:pPr>
            <w:r>
              <w:t>Dr. Cary Riches</w:t>
            </w:r>
            <w:r w:rsidR="008E37E6">
              <w:t xml:space="preserve">, </w:t>
            </w:r>
            <w:r>
              <w:t>Executive Director of Secondary Education, Brandywine School District</w:t>
            </w:r>
          </w:p>
        </w:tc>
      </w:tr>
      <w:tr w:rsidR="00093B54" w14:paraId="62F85C4F" w14:textId="77777777" w:rsidTr="00343740">
        <w:tc>
          <w:tcPr>
            <w:tcW w:w="2907" w:type="dxa"/>
            <w:shd w:val="clear" w:color="auto" w:fill="F2F2F2" w:themeFill="background1" w:themeFillShade="F2"/>
            <w:vAlign w:val="center"/>
          </w:tcPr>
          <w:p w14:paraId="2267E6CA" w14:textId="77531978" w:rsidR="00093B54" w:rsidRDefault="003F1058" w:rsidP="008E37E6">
            <w:pPr>
              <w:ind w:left="0"/>
            </w:pPr>
            <w:r>
              <w:t>2:00 pm – 2:15 pm</w:t>
            </w:r>
          </w:p>
          <w:p w14:paraId="0A252BF8" w14:textId="4ABBD1AE" w:rsidR="00F042B7" w:rsidRPr="00093B54" w:rsidRDefault="00F042B7" w:rsidP="00F87CD2"/>
        </w:tc>
        <w:tc>
          <w:tcPr>
            <w:tcW w:w="6443" w:type="dxa"/>
            <w:vAlign w:val="center"/>
          </w:tcPr>
          <w:p w14:paraId="4F149080" w14:textId="768B90B5" w:rsidR="00C773AE" w:rsidRPr="00D02D62" w:rsidRDefault="00C4110A" w:rsidP="00C67770">
            <w:pPr>
              <w:pStyle w:val="Heading1"/>
              <w:shd w:val="clear" w:color="auto" w:fill="6A6DA8"/>
            </w:pPr>
            <w:r>
              <w:t>Break</w:t>
            </w:r>
          </w:p>
        </w:tc>
      </w:tr>
      <w:tr w:rsidR="00093B54" w14:paraId="5C8C8832" w14:textId="77777777" w:rsidTr="00343740">
        <w:tc>
          <w:tcPr>
            <w:tcW w:w="2907" w:type="dxa"/>
            <w:shd w:val="clear" w:color="auto" w:fill="F2F2F2" w:themeFill="background1" w:themeFillShade="F2"/>
            <w:vAlign w:val="center"/>
          </w:tcPr>
          <w:p w14:paraId="57F580B2" w14:textId="77777777" w:rsidR="008E37E6" w:rsidRDefault="008E37E6" w:rsidP="001430B8">
            <w:pPr>
              <w:rPr>
                <w:b/>
                <w:bCs/>
              </w:rPr>
            </w:pPr>
          </w:p>
          <w:p w14:paraId="1DDF8AD6" w14:textId="6A44441A" w:rsidR="00093B54" w:rsidRDefault="00766649" w:rsidP="001430B8">
            <w:r w:rsidRPr="00343740">
              <w:rPr>
                <w:b/>
                <w:bCs/>
              </w:rPr>
              <w:t>Session 1:</w:t>
            </w:r>
            <w:r>
              <w:t xml:space="preserve"> </w:t>
            </w:r>
            <w:r w:rsidR="003F1058">
              <w:t>2:15</w:t>
            </w:r>
            <w:r w:rsidR="00181542">
              <w:t xml:space="preserve"> pm</w:t>
            </w:r>
            <w:r w:rsidR="003F1058">
              <w:t xml:space="preserve"> </w:t>
            </w:r>
            <w:r>
              <w:t>–</w:t>
            </w:r>
            <w:r w:rsidR="003F1058">
              <w:t xml:space="preserve"> </w:t>
            </w:r>
            <w:r>
              <w:t>2:35</w:t>
            </w:r>
            <w:r w:rsidR="00181542">
              <w:t xml:space="preserve"> pm</w:t>
            </w:r>
          </w:p>
          <w:p w14:paraId="40838876" w14:textId="47365E2F" w:rsidR="00766649" w:rsidRDefault="00766649" w:rsidP="001430B8">
            <w:r w:rsidRPr="00343740">
              <w:rPr>
                <w:b/>
                <w:bCs/>
              </w:rPr>
              <w:t>Session 2:</w:t>
            </w:r>
            <w:r>
              <w:t xml:space="preserve"> 2:35 pm – 2:55 pm</w:t>
            </w:r>
          </w:p>
          <w:p w14:paraId="31ED4EFD" w14:textId="77777777" w:rsidR="00766649" w:rsidRDefault="00766649" w:rsidP="001430B8">
            <w:r w:rsidRPr="00343740">
              <w:rPr>
                <w:b/>
                <w:bCs/>
              </w:rPr>
              <w:t>Session 3:</w:t>
            </w:r>
            <w:r>
              <w:t xml:space="preserve"> 2:55 pm – 3:15 pm</w:t>
            </w:r>
          </w:p>
          <w:p w14:paraId="1B470583" w14:textId="77777777" w:rsidR="00AE1393" w:rsidRDefault="00AE1393" w:rsidP="001430B8"/>
          <w:p w14:paraId="6CFA2C6C" w14:textId="77FC0B36" w:rsidR="00AE1393" w:rsidRPr="00093B54" w:rsidRDefault="00AE1393" w:rsidP="00DA562E"/>
        </w:tc>
        <w:tc>
          <w:tcPr>
            <w:tcW w:w="6443" w:type="dxa"/>
            <w:vAlign w:val="center"/>
          </w:tcPr>
          <w:p w14:paraId="0EDDC72F" w14:textId="61377CCD" w:rsidR="00093B54" w:rsidRDefault="00181542" w:rsidP="00C67770">
            <w:pPr>
              <w:pStyle w:val="Heading1"/>
              <w:shd w:val="clear" w:color="auto" w:fill="6A6DA8"/>
            </w:pPr>
            <w:r>
              <w:lastRenderedPageBreak/>
              <w:t>Office Hour</w:t>
            </w:r>
            <w:r w:rsidR="00DD7C42">
              <w:t xml:space="preserve"> Meetings </w:t>
            </w:r>
          </w:p>
          <w:p w14:paraId="68EA9EFB" w14:textId="6FDCE82D" w:rsidR="00DD7C42" w:rsidRPr="00DD7C42" w:rsidRDefault="00F92756" w:rsidP="00181542">
            <w:pPr>
              <w:jc w:val="center"/>
              <w:rPr>
                <w:b/>
                <w:bCs/>
              </w:rPr>
            </w:pPr>
            <w:hyperlink r:id="rId21" w:history="1">
              <w:r w:rsidR="00DD7C42" w:rsidRPr="00FC6422">
                <w:rPr>
                  <w:rStyle w:val="Hyperlink"/>
                  <w:b/>
                  <w:bCs/>
                </w:rPr>
                <w:t>July 7</w:t>
              </w:r>
              <w:r w:rsidR="00DD7C42" w:rsidRPr="00FC6422">
                <w:rPr>
                  <w:rStyle w:val="Hyperlink"/>
                  <w:b/>
                  <w:bCs/>
                  <w:vertAlign w:val="superscript"/>
                </w:rPr>
                <w:t>th</w:t>
              </w:r>
              <w:r w:rsidR="00DD7C42" w:rsidRPr="00FC6422">
                <w:rPr>
                  <w:rStyle w:val="Hyperlink"/>
                  <w:b/>
                  <w:bCs/>
                </w:rPr>
                <w:t xml:space="preserve"> Meeting 5:</w:t>
              </w:r>
            </w:hyperlink>
            <w:r w:rsidR="00DD7C42">
              <w:rPr>
                <w:b/>
                <w:bCs/>
              </w:rPr>
              <w:t xml:space="preserve"> </w:t>
            </w:r>
          </w:p>
          <w:p w14:paraId="76D3AB01" w14:textId="4F9381E2" w:rsidR="00181542" w:rsidRDefault="00181542" w:rsidP="00181542">
            <w:pPr>
              <w:jc w:val="center"/>
              <w:rPr>
                <w:b/>
                <w:bCs/>
                <w:i/>
                <w:iCs/>
              </w:rPr>
            </w:pPr>
            <w:r>
              <w:rPr>
                <w:b/>
                <w:bCs/>
                <w:i/>
                <w:iCs/>
              </w:rPr>
              <w:t>Community Partnerships</w:t>
            </w:r>
            <w:r w:rsidR="00766649">
              <w:rPr>
                <w:b/>
                <w:bCs/>
                <w:i/>
                <w:iCs/>
              </w:rPr>
              <w:t xml:space="preserve"> and Evaluation of Systems</w:t>
            </w:r>
          </w:p>
          <w:p w14:paraId="6C0E90A3" w14:textId="5EE7C321" w:rsidR="00181542" w:rsidRDefault="00181542" w:rsidP="00181542">
            <w:pPr>
              <w:jc w:val="center"/>
            </w:pPr>
            <w:r>
              <w:lastRenderedPageBreak/>
              <w:t>Dr. Roberta Gardner</w:t>
            </w:r>
            <w:r w:rsidR="00FC6422">
              <w:t xml:space="preserve">, </w:t>
            </w:r>
            <w:r>
              <w:t>Kennesaw State University</w:t>
            </w:r>
          </w:p>
          <w:p w14:paraId="2E08A8AE" w14:textId="2139B64A" w:rsidR="00766649" w:rsidRPr="00181542" w:rsidRDefault="00766649" w:rsidP="00181542">
            <w:pPr>
              <w:jc w:val="center"/>
            </w:pPr>
            <w:r w:rsidRPr="7B2257B6">
              <w:rPr>
                <w:rFonts w:cs="Arial"/>
              </w:rPr>
              <w:t>Dr. Meltem Alemdar</w:t>
            </w:r>
            <w:r w:rsidR="00FC6422">
              <w:rPr>
                <w:rFonts w:cs="Arial"/>
              </w:rPr>
              <w:t xml:space="preserve">, </w:t>
            </w:r>
            <w:r w:rsidRPr="7B2257B6">
              <w:rPr>
                <w:rFonts w:cs="Arial"/>
              </w:rPr>
              <w:t>Georgia Tech</w:t>
            </w:r>
          </w:p>
          <w:p w14:paraId="4253221D" w14:textId="5235F2E2" w:rsidR="00DD7C42" w:rsidRPr="00DD7C42" w:rsidRDefault="00F92756" w:rsidP="7B2257B6">
            <w:pPr>
              <w:jc w:val="center"/>
              <w:rPr>
                <w:rFonts w:cs="Arial"/>
                <w:b/>
                <w:bCs/>
              </w:rPr>
            </w:pPr>
            <w:hyperlink r:id="rId22" w:history="1">
              <w:r w:rsidR="00DD7C42" w:rsidRPr="00FC6422">
                <w:rPr>
                  <w:rStyle w:val="Hyperlink"/>
                  <w:rFonts w:cs="Arial"/>
                  <w:b/>
                  <w:bCs/>
                </w:rPr>
                <w:t>July 7</w:t>
              </w:r>
              <w:r w:rsidR="00DD7C42" w:rsidRPr="00FC6422">
                <w:rPr>
                  <w:rStyle w:val="Hyperlink"/>
                  <w:rFonts w:cs="Arial"/>
                  <w:b/>
                  <w:bCs/>
                  <w:vertAlign w:val="superscript"/>
                </w:rPr>
                <w:t>th</w:t>
              </w:r>
              <w:r w:rsidR="00DD7C42" w:rsidRPr="00FC6422">
                <w:rPr>
                  <w:rStyle w:val="Hyperlink"/>
                  <w:rFonts w:cs="Arial"/>
                  <w:b/>
                  <w:bCs/>
                </w:rPr>
                <w:t xml:space="preserve"> Meeting 6:</w:t>
              </w:r>
            </w:hyperlink>
          </w:p>
          <w:p w14:paraId="456EE124" w14:textId="28BBA91A" w:rsidR="00C94EA5" w:rsidRDefault="00766649" w:rsidP="7B2257B6">
            <w:pPr>
              <w:jc w:val="center"/>
              <w:rPr>
                <w:rFonts w:cs="Arial"/>
                <w:b/>
                <w:bCs/>
                <w:i/>
                <w:iCs/>
              </w:rPr>
            </w:pPr>
            <w:r>
              <w:rPr>
                <w:rFonts w:cs="Arial"/>
                <w:b/>
                <w:bCs/>
                <w:i/>
                <w:iCs/>
              </w:rPr>
              <w:t>Evaluation for Continuous Improvement</w:t>
            </w:r>
          </w:p>
          <w:p w14:paraId="50A494B8" w14:textId="1FB0C1FF" w:rsidR="00B749E2" w:rsidRDefault="07D1BA17" w:rsidP="7B2257B6">
            <w:pPr>
              <w:jc w:val="center"/>
              <w:rPr>
                <w:rFonts w:cs="Arial"/>
              </w:rPr>
            </w:pPr>
            <w:r w:rsidRPr="7B2257B6">
              <w:rPr>
                <w:rFonts w:cs="Arial"/>
              </w:rPr>
              <w:t>Dr.</w:t>
            </w:r>
            <w:r w:rsidR="00181542">
              <w:rPr>
                <w:rFonts w:cs="Arial"/>
              </w:rPr>
              <w:t xml:space="preserve"> </w:t>
            </w:r>
            <w:r w:rsidRPr="7B2257B6">
              <w:rPr>
                <w:rFonts w:cs="Arial"/>
              </w:rPr>
              <w:t>Gary Bingham</w:t>
            </w:r>
            <w:r w:rsidR="00FC6422">
              <w:rPr>
                <w:rFonts w:cs="Arial"/>
              </w:rPr>
              <w:t xml:space="preserve">, </w:t>
            </w:r>
            <w:r w:rsidRPr="7B2257B6">
              <w:rPr>
                <w:rFonts w:cs="Arial"/>
              </w:rPr>
              <w:t xml:space="preserve">Georgia State University </w:t>
            </w:r>
          </w:p>
          <w:p w14:paraId="77E3401E" w14:textId="65F8CF1D" w:rsidR="00181542" w:rsidRDefault="00181542" w:rsidP="7B2257B6">
            <w:pPr>
              <w:jc w:val="center"/>
              <w:rPr>
                <w:rFonts w:cs="Arial"/>
              </w:rPr>
            </w:pPr>
            <w:r>
              <w:rPr>
                <w:rFonts w:cs="Arial"/>
              </w:rPr>
              <w:t>Dr. Rihana Mason</w:t>
            </w:r>
            <w:r w:rsidR="00FC6422">
              <w:rPr>
                <w:rFonts w:cs="Arial"/>
              </w:rPr>
              <w:t xml:space="preserve">, </w:t>
            </w:r>
            <w:r>
              <w:rPr>
                <w:rFonts w:cs="Arial"/>
              </w:rPr>
              <w:t>Georgia State University</w:t>
            </w:r>
          </w:p>
          <w:p w14:paraId="6F8A05B5" w14:textId="105B6275" w:rsidR="00DD7C42" w:rsidRPr="00DD7C42" w:rsidRDefault="00F92756" w:rsidP="7B2257B6">
            <w:pPr>
              <w:jc w:val="center"/>
              <w:rPr>
                <w:rFonts w:cs="Arial"/>
                <w:b/>
                <w:bCs/>
              </w:rPr>
            </w:pPr>
            <w:hyperlink r:id="rId23" w:history="1">
              <w:r w:rsidR="00DD7C42" w:rsidRPr="00FC6422">
                <w:rPr>
                  <w:rStyle w:val="Hyperlink"/>
                  <w:rFonts w:cs="Arial"/>
                  <w:b/>
                  <w:bCs/>
                </w:rPr>
                <w:t>July 7</w:t>
              </w:r>
              <w:r w:rsidR="00DD7C42" w:rsidRPr="00FC6422">
                <w:rPr>
                  <w:rStyle w:val="Hyperlink"/>
                  <w:rFonts w:cs="Arial"/>
                  <w:b/>
                  <w:bCs/>
                  <w:vertAlign w:val="superscript"/>
                </w:rPr>
                <w:t>th</w:t>
              </w:r>
              <w:r w:rsidR="00DD7C42" w:rsidRPr="00FC6422">
                <w:rPr>
                  <w:rStyle w:val="Hyperlink"/>
                  <w:rFonts w:cs="Arial"/>
                  <w:b/>
                  <w:bCs/>
                </w:rPr>
                <w:t xml:space="preserve"> Meeting 7:</w:t>
              </w:r>
            </w:hyperlink>
          </w:p>
          <w:p w14:paraId="41379443" w14:textId="21D0BB28" w:rsidR="00766649" w:rsidRPr="00766649" w:rsidRDefault="00766649" w:rsidP="7B2257B6">
            <w:pPr>
              <w:jc w:val="center"/>
              <w:rPr>
                <w:rFonts w:cs="Arial"/>
                <w:b/>
                <w:bCs/>
                <w:i/>
                <w:iCs/>
              </w:rPr>
            </w:pPr>
            <w:r w:rsidRPr="00766649">
              <w:rPr>
                <w:rFonts w:cs="Arial"/>
                <w:b/>
                <w:bCs/>
                <w:i/>
                <w:iCs/>
              </w:rPr>
              <w:t>Fiscal Management</w:t>
            </w:r>
            <w:r>
              <w:rPr>
                <w:rFonts w:cs="Arial"/>
                <w:b/>
                <w:bCs/>
                <w:i/>
                <w:iCs/>
              </w:rPr>
              <w:t xml:space="preserve"> and Performance Plans</w:t>
            </w:r>
          </w:p>
          <w:p w14:paraId="33BF4B7A" w14:textId="63A3A372" w:rsidR="00766649" w:rsidRDefault="00766649" w:rsidP="7B2257B6">
            <w:pPr>
              <w:jc w:val="center"/>
              <w:rPr>
                <w:rFonts w:cs="Arial"/>
              </w:rPr>
            </w:pPr>
            <w:r>
              <w:rPr>
                <w:rFonts w:cs="Arial"/>
              </w:rPr>
              <w:t>Regina Hailey</w:t>
            </w:r>
            <w:r w:rsidR="00FC6422">
              <w:rPr>
                <w:rFonts w:cs="Arial"/>
              </w:rPr>
              <w:t xml:space="preserve">, </w:t>
            </w:r>
            <w:r>
              <w:rPr>
                <w:rFonts w:cs="Arial"/>
              </w:rPr>
              <w:t>Georgia Department of Education</w:t>
            </w:r>
          </w:p>
          <w:p w14:paraId="54871063" w14:textId="4DEC6E5C" w:rsidR="00DE293F" w:rsidRPr="008E37E6" w:rsidRDefault="00766649" w:rsidP="008E37E6">
            <w:pPr>
              <w:jc w:val="center"/>
              <w:rPr>
                <w:rFonts w:cs="Arial"/>
              </w:rPr>
            </w:pPr>
            <w:r>
              <w:rPr>
                <w:rFonts w:cs="Arial"/>
              </w:rPr>
              <w:t>Julie Morrill</w:t>
            </w:r>
            <w:r w:rsidR="00FC6422">
              <w:rPr>
                <w:rFonts w:cs="Arial"/>
              </w:rPr>
              <w:t xml:space="preserve">, </w:t>
            </w:r>
            <w:r>
              <w:rPr>
                <w:rFonts w:cs="Arial"/>
              </w:rPr>
              <w:t>Georgia Department of Education</w:t>
            </w:r>
          </w:p>
        </w:tc>
      </w:tr>
      <w:tr w:rsidR="00A17574" w14:paraId="2071DB15" w14:textId="77777777" w:rsidTr="00225D0B">
        <w:trPr>
          <w:trHeight w:val="953"/>
        </w:trPr>
        <w:tc>
          <w:tcPr>
            <w:tcW w:w="2907" w:type="dxa"/>
            <w:shd w:val="clear" w:color="auto" w:fill="F2F2F2" w:themeFill="background1" w:themeFillShade="F2"/>
            <w:vAlign w:val="center"/>
          </w:tcPr>
          <w:p w14:paraId="77AA17E7" w14:textId="77777777" w:rsidR="00A17574" w:rsidRDefault="00A17574" w:rsidP="001430B8">
            <w:r>
              <w:lastRenderedPageBreak/>
              <w:t>3:15 pm – 4:00 pm</w:t>
            </w:r>
          </w:p>
          <w:p w14:paraId="401CB46E" w14:textId="075797A8" w:rsidR="00AE1393" w:rsidRPr="00A17574" w:rsidRDefault="00F92756" w:rsidP="001430B8">
            <w:hyperlink r:id="rId24" w:history="1">
              <w:r w:rsidR="00DA562E" w:rsidRPr="00DA562E">
                <w:rPr>
                  <w:rStyle w:val="Hyperlink"/>
                </w:rPr>
                <w:t>Link to July 7</w:t>
              </w:r>
              <w:r w:rsidR="00DA562E" w:rsidRPr="00DA562E">
                <w:rPr>
                  <w:rStyle w:val="Hyperlink"/>
                  <w:vertAlign w:val="superscript"/>
                </w:rPr>
                <w:t>th</w:t>
              </w:r>
              <w:r w:rsidR="00DA562E" w:rsidRPr="00DA562E">
                <w:rPr>
                  <w:rStyle w:val="Hyperlink"/>
                </w:rPr>
                <w:t xml:space="preserve"> Q&amp;A Live Event HERE</w:t>
              </w:r>
            </w:hyperlink>
            <w:r w:rsidR="00DA562E">
              <w:t xml:space="preserve"> </w:t>
            </w:r>
            <w:r w:rsidR="008E37E6">
              <w:t>Click “Launch it Now” on webpage</w:t>
            </w:r>
          </w:p>
        </w:tc>
        <w:tc>
          <w:tcPr>
            <w:tcW w:w="6443" w:type="dxa"/>
            <w:vAlign w:val="center"/>
          </w:tcPr>
          <w:p w14:paraId="2842A99E" w14:textId="5C0FE206" w:rsidR="00A17574" w:rsidRPr="00A17574" w:rsidRDefault="00A17574" w:rsidP="007721CE">
            <w:pPr>
              <w:pStyle w:val="Heading1"/>
              <w:shd w:val="clear" w:color="auto" w:fill="6A6DA8"/>
            </w:pPr>
            <w:r>
              <w:t xml:space="preserve">L4GA Team </w:t>
            </w:r>
            <w:r w:rsidR="007721CE">
              <w:t>Q&amp;A</w:t>
            </w:r>
            <w:r>
              <w:t xml:space="preserve"> </w:t>
            </w:r>
          </w:p>
        </w:tc>
      </w:tr>
      <w:bookmarkEnd w:id="1"/>
    </w:tbl>
    <w:p w14:paraId="4FE66BA0" w14:textId="77777777" w:rsidR="00A17574" w:rsidRDefault="00A17574" w:rsidP="00E54431">
      <w:pPr>
        <w:ind w:left="0"/>
        <w:rPr>
          <w:rFonts w:cstheme="minorBidi"/>
          <w:b/>
          <w:bCs/>
          <w:sz w:val="28"/>
          <w:szCs w:val="28"/>
        </w:rPr>
      </w:pPr>
    </w:p>
    <w:p w14:paraId="121545BD" w14:textId="26A96515" w:rsidR="007D21DA" w:rsidRDefault="00E54431" w:rsidP="00E54431">
      <w:pPr>
        <w:ind w:left="0"/>
        <w:rPr>
          <w:rFonts w:cstheme="minorBidi"/>
          <w:b/>
          <w:bCs/>
          <w:sz w:val="28"/>
          <w:szCs w:val="28"/>
        </w:rPr>
      </w:pPr>
      <w:bookmarkStart w:id="3" w:name="_Hlk44604047"/>
      <w:bookmarkEnd w:id="2"/>
      <w:r>
        <w:rPr>
          <w:rFonts w:cstheme="minorBidi"/>
          <w:b/>
          <w:bCs/>
          <w:sz w:val="28"/>
          <w:szCs w:val="28"/>
        </w:rPr>
        <w:t>Georgia Department of Education/</w:t>
      </w:r>
      <w:r w:rsidR="1144E859" w:rsidRPr="00E54431">
        <w:rPr>
          <w:rFonts w:cstheme="minorBidi"/>
          <w:b/>
          <w:bCs/>
          <w:sz w:val="28"/>
          <w:szCs w:val="28"/>
        </w:rPr>
        <w:t>L4GA Team</w:t>
      </w:r>
    </w:p>
    <w:tbl>
      <w:tblPr>
        <w:tblStyle w:val="TableGrid"/>
        <w:tblW w:w="0" w:type="auto"/>
        <w:tblLook w:val="04A0" w:firstRow="1" w:lastRow="0" w:firstColumn="1" w:lastColumn="0" w:noHBand="0" w:noVBand="1"/>
      </w:tblPr>
      <w:tblGrid>
        <w:gridCol w:w="4675"/>
        <w:gridCol w:w="4675"/>
      </w:tblGrid>
      <w:tr w:rsidR="00DD7C42" w:rsidRPr="00046731" w14:paraId="194EA155" w14:textId="77777777" w:rsidTr="00DD7C42">
        <w:tc>
          <w:tcPr>
            <w:tcW w:w="4675" w:type="dxa"/>
          </w:tcPr>
          <w:p w14:paraId="25C17D01" w14:textId="77777777" w:rsidR="00AD4BD4" w:rsidRDefault="00DD7C42" w:rsidP="00DD7C42">
            <w:pPr>
              <w:ind w:left="0"/>
              <w:rPr>
                <w:rFonts w:cstheme="minorBidi"/>
                <w:b/>
                <w:bCs/>
              </w:rPr>
            </w:pPr>
            <w:r w:rsidRPr="00046731">
              <w:rPr>
                <w:rFonts w:cstheme="minorBidi"/>
                <w:b/>
                <w:bCs/>
              </w:rPr>
              <w:t xml:space="preserve">Caitlin </w:t>
            </w:r>
            <w:proofErr w:type="spellStart"/>
            <w:r w:rsidRPr="00046731">
              <w:rPr>
                <w:rFonts w:cstheme="minorBidi"/>
                <w:b/>
                <w:bCs/>
              </w:rPr>
              <w:t>McMunn</w:t>
            </w:r>
            <w:proofErr w:type="spellEnd"/>
            <w:r w:rsidRPr="00046731">
              <w:rPr>
                <w:rFonts w:cstheme="minorBidi"/>
                <w:b/>
                <w:bCs/>
              </w:rPr>
              <w:t xml:space="preserve"> Dooley</w:t>
            </w:r>
            <w:r w:rsidR="00AD4BD4">
              <w:rPr>
                <w:rFonts w:cstheme="minorBidi"/>
                <w:b/>
                <w:bCs/>
              </w:rPr>
              <w:t>, PhD</w:t>
            </w:r>
          </w:p>
          <w:p w14:paraId="5F26AE25" w14:textId="28124258" w:rsidR="00DD7C42" w:rsidRPr="00046731" w:rsidRDefault="00DD7C42" w:rsidP="00DD7C42">
            <w:pPr>
              <w:ind w:left="0"/>
              <w:rPr>
                <w:rFonts w:cstheme="minorBidi"/>
              </w:rPr>
            </w:pPr>
            <w:r w:rsidRPr="00046731">
              <w:rPr>
                <w:rFonts w:cstheme="minorBidi"/>
              </w:rPr>
              <w:t>Dep</w:t>
            </w:r>
            <w:r w:rsidR="00AD4BD4">
              <w:rPr>
                <w:rFonts w:cstheme="minorBidi"/>
              </w:rPr>
              <w:t>uty</w:t>
            </w:r>
            <w:r w:rsidRPr="00046731">
              <w:rPr>
                <w:rFonts w:cstheme="minorBidi"/>
              </w:rPr>
              <w:t xml:space="preserve"> Sup</w:t>
            </w:r>
            <w:r w:rsidR="00AD4BD4">
              <w:rPr>
                <w:rFonts w:cstheme="minorBidi"/>
              </w:rPr>
              <w:t>erintendent</w:t>
            </w:r>
            <w:r w:rsidRPr="00046731">
              <w:rPr>
                <w:rFonts w:cstheme="minorBidi"/>
              </w:rPr>
              <w:t xml:space="preserve"> for Teaching </w:t>
            </w:r>
            <w:r w:rsidR="006824E5">
              <w:rPr>
                <w:rFonts w:cstheme="minorBidi"/>
              </w:rPr>
              <w:t xml:space="preserve">&amp; </w:t>
            </w:r>
            <w:r w:rsidRPr="00046731">
              <w:rPr>
                <w:rFonts w:cstheme="minorBidi"/>
              </w:rPr>
              <w:t>Learning</w:t>
            </w:r>
          </w:p>
          <w:p w14:paraId="69F39C07" w14:textId="77777777" w:rsidR="00DD7C42" w:rsidRPr="00046731" w:rsidRDefault="00DD7C42" w:rsidP="00DD7C42">
            <w:pPr>
              <w:ind w:left="0"/>
              <w:rPr>
                <w:rFonts w:cstheme="minorBidi"/>
              </w:rPr>
            </w:pPr>
            <w:r w:rsidRPr="00046731">
              <w:rPr>
                <w:rFonts w:cstheme="minorBidi"/>
              </w:rPr>
              <w:t>Georgia Department of Education</w:t>
            </w:r>
          </w:p>
          <w:p w14:paraId="682B32D4" w14:textId="4D7B3394" w:rsidR="00DD7C42" w:rsidRPr="00046731" w:rsidRDefault="00F92756" w:rsidP="00E54431">
            <w:pPr>
              <w:ind w:left="0"/>
              <w:rPr>
                <w:rFonts w:cstheme="minorBidi"/>
              </w:rPr>
            </w:pPr>
            <w:hyperlink r:id="rId25" w:history="1">
              <w:r w:rsidR="00DD7C42" w:rsidRPr="00046731">
                <w:rPr>
                  <w:rStyle w:val="Hyperlink"/>
                  <w:rFonts w:cstheme="minorBidi"/>
                </w:rPr>
                <w:t>cdooley@doe.k12.ga.us</w:t>
              </w:r>
            </w:hyperlink>
          </w:p>
        </w:tc>
        <w:tc>
          <w:tcPr>
            <w:tcW w:w="4675" w:type="dxa"/>
          </w:tcPr>
          <w:p w14:paraId="2A8C079B" w14:textId="4AAFEC4C" w:rsidR="00DD7C42" w:rsidRPr="00046731" w:rsidRDefault="00DD7C42" w:rsidP="00DD7C42">
            <w:pPr>
              <w:ind w:left="0"/>
              <w:rPr>
                <w:rFonts w:cstheme="minorBidi"/>
              </w:rPr>
            </w:pPr>
            <w:r w:rsidRPr="00046731">
              <w:rPr>
                <w:rFonts w:cstheme="minorBidi"/>
                <w:b/>
                <w:bCs/>
              </w:rPr>
              <w:t>Justin Hill</w:t>
            </w:r>
            <w:r w:rsidR="00AD4BD4">
              <w:rPr>
                <w:rFonts w:cstheme="minorBidi"/>
                <w:b/>
                <w:bCs/>
              </w:rPr>
              <w:t xml:space="preserve">, </w:t>
            </w:r>
            <w:r w:rsidRPr="00046731">
              <w:rPr>
                <w:rFonts w:cstheme="minorBidi"/>
              </w:rPr>
              <w:t>Director of Curriculum</w:t>
            </w:r>
            <w:r w:rsidR="006824E5">
              <w:rPr>
                <w:rFonts w:cstheme="minorBidi"/>
              </w:rPr>
              <w:t xml:space="preserve"> &amp;</w:t>
            </w:r>
            <w:r w:rsidRPr="00046731">
              <w:rPr>
                <w:rFonts w:cstheme="minorBidi"/>
              </w:rPr>
              <w:t xml:space="preserve"> Instruction</w:t>
            </w:r>
          </w:p>
          <w:p w14:paraId="590C83F3" w14:textId="77777777" w:rsidR="00DD7C42" w:rsidRPr="00046731" w:rsidRDefault="00DD7C42" w:rsidP="00DD7C42">
            <w:pPr>
              <w:ind w:left="0"/>
              <w:rPr>
                <w:rFonts w:cstheme="minorBidi"/>
              </w:rPr>
            </w:pPr>
            <w:r w:rsidRPr="00046731">
              <w:rPr>
                <w:rFonts w:cstheme="minorBidi"/>
              </w:rPr>
              <w:t>Georgia Department of Education</w:t>
            </w:r>
          </w:p>
          <w:p w14:paraId="5C49E121" w14:textId="0DA0E3EC" w:rsidR="00DD7C42" w:rsidRPr="00046731" w:rsidRDefault="00F92756" w:rsidP="00E54431">
            <w:pPr>
              <w:ind w:left="0"/>
              <w:rPr>
                <w:rFonts w:cstheme="minorBidi"/>
              </w:rPr>
            </w:pPr>
            <w:hyperlink r:id="rId26" w:history="1">
              <w:r w:rsidR="00DD7C42" w:rsidRPr="00046731">
                <w:rPr>
                  <w:rStyle w:val="Hyperlink"/>
                  <w:rFonts w:cstheme="minorBidi"/>
                </w:rPr>
                <w:t>juhill@doe.k12.ga.us</w:t>
              </w:r>
            </w:hyperlink>
          </w:p>
        </w:tc>
      </w:tr>
      <w:tr w:rsidR="00DD7C42" w:rsidRPr="00046731" w14:paraId="1CD1FA0C" w14:textId="77777777" w:rsidTr="00DD7C42">
        <w:tc>
          <w:tcPr>
            <w:tcW w:w="4675" w:type="dxa"/>
          </w:tcPr>
          <w:p w14:paraId="76D59F63" w14:textId="38C5F4B6" w:rsidR="00DD7C42" w:rsidRPr="00046731" w:rsidRDefault="00DD7C42" w:rsidP="00DD7C42">
            <w:pPr>
              <w:ind w:left="0"/>
              <w:rPr>
                <w:rFonts w:cstheme="minorBidi"/>
              </w:rPr>
            </w:pPr>
            <w:r w:rsidRPr="00046731">
              <w:rPr>
                <w:rFonts w:cstheme="minorBidi"/>
                <w:b/>
                <w:bCs/>
              </w:rPr>
              <w:t>Julie Morrill</w:t>
            </w:r>
            <w:r w:rsidR="00AD4BD4">
              <w:rPr>
                <w:rFonts w:cstheme="minorBidi"/>
                <w:b/>
                <w:bCs/>
              </w:rPr>
              <w:t xml:space="preserve">, </w:t>
            </w:r>
            <w:r w:rsidRPr="00046731">
              <w:rPr>
                <w:rFonts w:cstheme="minorBidi"/>
              </w:rPr>
              <w:t xml:space="preserve">Program Manager L4GA/Literacy   </w:t>
            </w:r>
          </w:p>
          <w:p w14:paraId="7C5084C9" w14:textId="77777777" w:rsidR="00DD7C42" w:rsidRPr="00046731" w:rsidRDefault="00DD7C42" w:rsidP="00DD7C42">
            <w:pPr>
              <w:ind w:left="0"/>
              <w:rPr>
                <w:rFonts w:cstheme="minorBidi"/>
              </w:rPr>
            </w:pPr>
            <w:r w:rsidRPr="00046731">
              <w:rPr>
                <w:rFonts w:cstheme="minorBidi"/>
              </w:rPr>
              <w:t>Georgia Department of Education</w:t>
            </w:r>
          </w:p>
          <w:p w14:paraId="788FF465" w14:textId="6578EC52" w:rsidR="00DD7C42" w:rsidRPr="00046731" w:rsidRDefault="00F92756" w:rsidP="00E54431">
            <w:pPr>
              <w:ind w:left="0"/>
              <w:rPr>
                <w:rFonts w:cstheme="minorBidi"/>
              </w:rPr>
            </w:pPr>
            <w:hyperlink r:id="rId27">
              <w:r w:rsidR="00DD7C42" w:rsidRPr="00046731">
                <w:rPr>
                  <w:rStyle w:val="Hyperlink"/>
                  <w:rFonts w:cstheme="minorBidi"/>
                </w:rPr>
                <w:t>jmorrill@doe.k12.ga.us</w:t>
              </w:r>
            </w:hyperlink>
          </w:p>
        </w:tc>
        <w:tc>
          <w:tcPr>
            <w:tcW w:w="4675" w:type="dxa"/>
          </w:tcPr>
          <w:p w14:paraId="4D51EC3F" w14:textId="56B6C519" w:rsidR="00DD7C42" w:rsidRPr="00046731" w:rsidRDefault="00DD7C42" w:rsidP="00DD7C42">
            <w:pPr>
              <w:ind w:left="0"/>
              <w:rPr>
                <w:rFonts w:cstheme="minorBidi"/>
              </w:rPr>
            </w:pPr>
            <w:r w:rsidRPr="00046731">
              <w:rPr>
                <w:rFonts w:cstheme="minorBidi"/>
                <w:b/>
                <w:bCs/>
              </w:rPr>
              <w:t>Lisa Albert</w:t>
            </w:r>
            <w:r w:rsidR="00AD4BD4">
              <w:rPr>
                <w:rFonts w:cstheme="minorBidi"/>
                <w:b/>
                <w:bCs/>
              </w:rPr>
              <w:t xml:space="preserve">, </w:t>
            </w:r>
            <w:r w:rsidRPr="00046731">
              <w:rPr>
                <w:rFonts w:cstheme="minorBidi"/>
              </w:rPr>
              <w:t>Program Specialist L4GA</w:t>
            </w:r>
          </w:p>
          <w:p w14:paraId="5AE1041A" w14:textId="77777777" w:rsidR="00DD7C42" w:rsidRPr="00046731" w:rsidRDefault="00DD7C42" w:rsidP="00DD7C42">
            <w:pPr>
              <w:ind w:left="0"/>
              <w:rPr>
                <w:rFonts w:cstheme="minorBidi"/>
              </w:rPr>
            </w:pPr>
            <w:r w:rsidRPr="00046731">
              <w:rPr>
                <w:rFonts w:cstheme="minorBidi"/>
              </w:rPr>
              <w:t>Georgia Department of Education</w:t>
            </w:r>
          </w:p>
          <w:p w14:paraId="459FC193" w14:textId="659FACBD" w:rsidR="00DD7C42" w:rsidRPr="00046731" w:rsidRDefault="00F92756" w:rsidP="00E54431">
            <w:pPr>
              <w:ind w:left="0"/>
              <w:rPr>
                <w:rFonts w:cstheme="minorBidi"/>
              </w:rPr>
            </w:pPr>
            <w:hyperlink r:id="rId28">
              <w:r w:rsidR="00DD7C42" w:rsidRPr="00046731">
                <w:rPr>
                  <w:rStyle w:val="Hyperlink"/>
                  <w:rFonts w:cstheme="minorBidi"/>
                </w:rPr>
                <w:t>lisa.albert@doe.k12.ga.us</w:t>
              </w:r>
            </w:hyperlink>
          </w:p>
        </w:tc>
      </w:tr>
      <w:tr w:rsidR="00DD7C42" w:rsidRPr="00046731" w14:paraId="31501775" w14:textId="77777777" w:rsidTr="00DD7C42">
        <w:tc>
          <w:tcPr>
            <w:tcW w:w="4675" w:type="dxa"/>
          </w:tcPr>
          <w:p w14:paraId="54BC6FFC" w14:textId="04C65694" w:rsidR="00DD7C42" w:rsidRPr="00046731" w:rsidRDefault="00DD7C42" w:rsidP="00DD7C42">
            <w:pPr>
              <w:ind w:left="0"/>
              <w:rPr>
                <w:rFonts w:cstheme="minorBidi"/>
              </w:rPr>
            </w:pPr>
            <w:r w:rsidRPr="00046731">
              <w:rPr>
                <w:rFonts w:cstheme="minorBidi"/>
                <w:b/>
                <w:bCs/>
              </w:rPr>
              <w:t>Sian Lott</w:t>
            </w:r>
            <w:r w:rsidR="00AD4BD4">
              <w:rPr>
                <w:rFonts w:cstheme="minorBidi"/>
                <w:b/>
                <w:bCs/>
              </w:rPr>
              <w:t xml:space="preserve">, </w:t>
            </w:r>
            <w:r w:rsidRPr="00046731">
              <w:rPr>
                <w:rFonts w:cstheme="minorBidi"/>
              </w:rPr>
              <w:t>Program Specialist L4GA</w:t>
            </w:r>
          </w:p>
          <w:p w14:paraId="5C20FC00" w14:textId="77777777" w:rsidR="00DD7C42" w:rsidRPr="00046731" w:rsidRDefault="00DD7C42" w:rsidP="00DD7C42">
            <w:pPr>
              <w:ind w:left="0"/>
              <w:rPr>
                <w:rFonts w:cstheme="minorBidi"/>
              </w:rPr>
            </w:pPr>
            <w:r w:rsidRPr="00046731">
              <w:rPr>
                <w:rFonts w:cstheme="minorBidi"/>
              </w:rPr>
              <w:t>Georgia Department of Education</w:t>
            </w:r>
          </w:p>
          <w:p w14:paraId="3E726970" w14:textId="0E1BF6F5" w:rsidR="00DD7C42" w:rsidRPr="00046731" w:rsidRDefault="00DD7C42" w:rsidP="00E54431">
            <w:pPr>
              <w:ind w:left="0"/>
              <w:rPr>
                <w:rFonts w:cstheme="minorBidi"/>
              </w:rPr>
            </w:pPr>
            <w:r w:rsidRPr="00046731">
              <w:rPr>
                <w:rStyle w:val="Hyperlink"/>
                <w:rFonts w:cstheme="minorBidi"/>
              </w:rPr>
              <w:t>s</w:t>
            </w:r>
            <w:hyperlink r:id="rId29">
              <w:r w:rsidRPr="00046731">
                <w:rPr>
                  <w:rStyle w:val="Hyperlink"/>
                  <w:rFonts w:cstheme="minorBidi"/>
                </w:rPr>
                <w:t>lott@doe.k12.ga.us</w:t>
              </w:r>
            </w:hyperlink>
          </w:p>
        </w:tc>
        <w:tc>
          <w:tcPr>
            <w:tcW w:w="4675" w:type="dxa"/>
          </w:tcPr>
          <w:p w14:paraId="1148D656" w14:textId="00253E28" w:rsidR="00DD7C42" w:rsidRPr="00046731" w:rsidRDefault="00DD7C42" w:rsidP="00DD7C42">
            <w:pPr>
              <w:ind w:left="0"/>
              <w:rPr>
                <w:rFonts w:cstheme="minorBidi"/>
              </w:rPr>
            </w:pPr>
            <w:r w:rsidRPr="00046731">
              <w:rPr>
                <w:rFonts w:cstheme="minorBidi"/>
                <w:b/>
                <w:bCs/>
              </w:rPr>
              <w:t>Holly Schmidt-Davis</w:t>
            </w:r>
            <w:r w:rsidR="00AD4BD4">
              <w:rPr>
                <w:rFonts w:cstheme="minorBidi"/>
                <w:b/>
                <w:bCs/>
              </w:rPr>
              <w:t xml:space="preserve">, </w:t>
            </w:r>
            <w:r w:rsidRPr="00046731">
              <w:rPr>
                <w:rFonts w:cstheme="minorBidi"/>
              </w:rPr>
              <w:t>L4GA Evaluation and Research Specialist</w:t>
            </w:r>
          </w:p>
          <w:p w14:paraId="32536C65" w14:textId="77777777" w:rsidR="00DD7C42" w:rsidRPr="00046731" w:rsidRDefault="00DD7C42" w:rsidP="00DD7C42">
            <w:pPr>
              <w:ind w:left="0"/>
              <w:rPr>
                <w:rFonts w:cstheme="minorBidi"/>
              </w:rPr>
            </w:pPr>
            <w:r w:rsidRPr="00046731">
              <w:rPr>
                <w:rFonts w:cstheme="minorBidi"/>
              </w:rPr>
              <w:t>Georgia Department of Education</w:t>
            </w:r>
          </w:p>
          <w:p w14:paraId="4643C7AD" w14:textId="4B009ECB" w:rsidR="00DD7C42" w:rsidRPr="00046731" w:rsidRDefault="00F92756" w:rsidP="00E54431">
            <w:pPr>
              <w:ind w:left="0"/>
              <w:rPr>
                <w:rFonts w:cstheme="minorBidi"/>
              </w:rPr>
            </w:pPr>
            <w:hyperlink r:id="rId30">
              <w:r w:rsidR="00DD7C42" w:rsidRPr="00046731">
                <w:rPr>
                  <w:rStyle w:val="Hyperlink"/>
                  <w:rFonts w:cstheme="minorBidi"/>
                </w:rPr>
                <w:t>holly.schmit-davis@doe.k12.ga.us</w:t>
              </w:r>
            </w:hyperlink>
          </w:p>
        </w:tc>
      </w:tr>
      <w:tr w:rsidR="00DD7C42" w:rsidRPr="00046731" w14:paraId="2C9333A7" w14:textId="77777777" w:rsidTr="00DD7C42">
        <w:tc>
          <w:tcPr>
            <w:tcW w:w="4675" w:type="dxa"/>
          </w:tcPr>
          <w:p w14:paraId="5C03DEE4" w14:textId="73475208" w:rsidR="00DD7C42" w:rsidRPr="00046731" w:rsidRDefault="00DD7C42" w:rsidP="00DD7C42">
            <w:pPr>
              <w:ind w:left="0"/>
              <w:rPr>
                <w:rFonts w:cstheme="minorBidi"/>
              </w:rPr>
            </w:pPr>
            <w:r w:rsidRPr="00046731">
              <w:rPr>
                <w:rFonts w:cstheme="minorBidi"/>
                <w:b/>
                <w:bCs/>
              </w:rPr>
              <w:t>Meghan Welch</w:t>
            </w:r>
            <w:r w:rsidR="007D2523">
              <w:rPr>
                <w:rFonts w:cstheme="minorBidi"/>
                <w:b/>
                <w:bCs/>
              </w:rPr>
              <w:t>,</w:t>
            </w:r>
            <w:r w:rsidRPr="00046731">
              <w:rPr>
                <w:rFonts w:cstheme="minorBidi"/>
                <w:b/>
                <w:bCs/>
              </w:rPr>
              <w:t xml:space="preserve"> P</w:t>
            </w:r>
            <w:r w:rsidR="007D2523">
              <w:rPr>
                <w:rFonts w:cstheme="minorBidi"/>
                <w:b/>
                <w:bCs/>
              </w:rPr>
              <w:t>h</w:t>
            </w:r>
            <w:r w:rsidRPr="00046731">
              <w:rPr>
                <w:rFonts w:cstheme="minorBidi"/>
                <w:b/>
                <w:bCs/>
              </w:rPr>
              <w:t>D</w:t>
            </w:r>
            <w:r w:rsidR="00AD4BD4">
              <w:rPr>
                <w:rFonts w:cstheme="minorBidi"/>
                <w:b/>
                <w:bCs/>
              </w:rPr>
              <w:t xml:space="preserve">, </w:t>
            </w:r>
            <w:r w:rsidRPr="00046731">
              <w:rPr>
                <w:rFonts w:cstheme="minorBidi"/>
              </w:rPr>
              <w:t xml:space="preserve">Program Specialist L4GA/Literacy   </w:t>
            </w:r>
          </w:p>
          <w:p w14:paraId="1B8AC618" w14:textId="77777777" w:rsidR="00DD7C42" w:rsidRPr="00046731" w:rsidRDefault="00DD7C42" w:rsidP="00DD7C42">
            <w:pPr>
              <w:ind w:left="0"/>
              <w:rPr>
                <w:rFonts w:cstheme="minorBidi"/>
              </w:rPr>
            </w:pPr>
            <w:r w:rsidRPr="00046731">
              <w:rPr>
                <w:rFonts w:cstheme="minorBidi"/>
              </w:rPr>
              <w:t>Georgia Department of Education</w:t>
            </w:r>
          </w:p>
          <w:p w14:paraId="68A0B4A6" w14:textId="2AF5301F" w:rsidR="00DD7C42" w:rsidRPr="00046731" w:rsidRDefault="00F92756" w:rsidP="00E54431">
            <w:pPr>
              <w:ind w:left="0"/>
              <w:rPr>
                <w:rFonts w:cstheme="minorBidi"/>
              </w:rPr>
            </w:pPr>
            <w:hyperlink r:id="rId31">
              <w:r w:rsidR="00DD7C42" w:rsidRPr="00046731">
                <w:rPr>
                  <w:rStyle w:val="Hyperlink"/>
                  <w:rFonts w:cstheme="minorBidi"/>
                </w:rPr>
                <w:t>mwelch@doe.k12.ga.us</w:t>
              </w:r>
            </w:hyperlink>
          </w:p>
        </w:tc>
        <w:tc>
          <w:tcPr>
            <w:tcW w:w="4675" w:type="dxa"/>
          </w:tcPr>
          <w:p w14:paraId="783F39A4" w14:textId="77777777" w:rsidR="00DD7C42" w:rsidRPr="00046731" w:rsidRDefault="00DD7C42" w:rsidP="00E54431">
            <w:pPr>
              <w:ind w:left="0"/>
              <w:rPr>
                <w:rFonts w:cstheme="minorBidi"/>
                <w:b/>
                <w:bCs/>
                <w:sz w:val="22"/>
                <w:szCs w:val="22"/>
              </w:rPr>
            </w:pPr>
          </w:p>
        </w:tc>
      </w:tr>
      <w:bookmarkEnd w:id="3"/>
    </w:tbl>
    <w:p w14:paraId="682DF187" w14:textId="7A4E1A4E" w:rsidR="008E37E6" w:rsidRDefault="008E37E6">
      <w:pPr>
        <w:spacing w:before="0" w:after="0" w:line="240" w:lineRule="auto"/>
        <w:ind w:left="0"/>
        <w:rPr>
          <w:rFonts w:cstheme="minorBidi"/>
          <w:b/>
          <w:bCs/>
          <w:sz w:val="28"/>
          <w:szCs w:val="28"/>
        </w:rPr>
      </w:pPr>
    </w:p>
    <w:p w14:paraId="2154277C" w14:textId="77777777" w:rsidR="008E37E6" w:rsidRDefault="008E37E6">
      <w:pPr>
        <w:spacing w:before="0" w:after="0" w:line="240" w:lineRule="auto"/>
        <w:ind w:left="0"/>
        <w:rPr>
          <w:rFonts w:cstheme="minorBidi"/>
          <w:b/>
          <w:bCs/>
          <w:sz w:val="28"/>
          <w:szCs w:val="28"/>
        </w:rPr>
      </w:pPr>
      <w:r>
        <w:rPr>
          <w:rFonts w:cstheme="minorBidi"/>
          <w:b/>
          <w:bCs/>
          <w:sz w:val="28"/>
          <w:szCs w:val="28"/>
        </w:rPr>
        <w:br w:type="page"/>
      </w:r>
    </w:p>
    <w:p w14:paraId="76140D46" w14:textId="77777777" w:rsidR="00937516" w:rsidRDefault="00937516">
      <w:pPr>
        <w:spacing w:before="0" w:after="0" w:line="240" w:lineRule="auto"/>
        <w:ind w:left="0"/>
        <w:rPr>
          <w:rFonts w:cstheme="minorBidi"/>
          <w:b/>
          <w:bCs/>
          <w:sz w:val="28"/>
          <w:szCs w:val="28"/>
        </w:rPr>
      </w:pPr>
    </w:p>
    <w:tbl>
      <w:tblPr>
        <w:tblStyle w:val="TableGrid"/>
        <w:tblW w:w="5000" w:type="pct"/>
        <w:tblInd w:w="58" w:type="dxa"/>
        <w:tblBorders>
          <w:top w:val="dashSmallGap" w:sz="4" w:space="0" w:color="00B0F0"/>
          <w:left w:val="dashSmallGap" w:sz="4" w:space="0" w:color="00B0F0"/>
          <w:bottom w:val="dashSmallGap" w:sz="4" w:space="0" w:color="00B0F0"/>
          <w:right w:val="dashSmallGap" w:sz="4" w:space="0" w:color="00B0F0"/>
          <w:insideH w:val="dashSmallGap" w:sz="4" w:space="0" w:color="00B0F0"/>
          <w:insideV w:val="dashSmallGap" w:sz="4" w:space="0" w:color="00B0F0"/>
        </w:tblBorders>
        <w:tblCellMar>
          <w:left w:w="0" w:type="dxa"/>
          <w:right w:w="0" w:type="dxa"/>
        </w:tblCellMar>
        <w:tblLook w:val="04A0" w:firstRow="1" w:lastRow="0" w:firstColumn="1" w:lastColumn="0" w:noHBand="0" w:noVBand="1"/>
      </w:tblPr>
      <w:tblGrid>
        <w:gridCol w:w="2907"/>
        <w:gridCol w:w="6443"/>
      </w:tblGrid>
      <w:tr w:rsidR="008740D3" w14:paraId="5FABA7D5" w14:textId="77777777" w:rsidTr="00BD012C">
        <w:trPr>
          <w:trHeight w:val="512"/>
        </w:trPr>
        <w:tc>
          <w:tcPr>
            <w:tcW w:w="9350" w:type="dxa"/>
            <w:gridSpan w:val="2"/>
            <w:shd w:val="clear" w:color="auto" w:fill="F2F2F2" w:themeFill="background1" w:themeFillShade="F2"/>
            <w:vAlign w:val="center"/>
          </w:tcPr>
          <w:p w14:paraId="2DD857C3" w14:textId="77777777" w:rsidR="008740D3" w:rsidRDefault="008740D3" w:rsidP="00BD012C">
            <w:pPr>
              <w:pStyle w:val="Heading1"/>
              <w:shd w:val="clear" w:color="auto" w:fill="6A6DA8"/>
            </w:pPr>
            <w:bookmarkStart w:id="4" w:name="_Hlk44614145"/>
            <w:bookmarkStart w:id="5" w:name="_Hlk44614201"/>
            <w:r>
              <w:t>Building Community Engagement and Applying the Four Pillar Framework</w:t>
            </w:r>
          </w:p>
        </w:tc>
      </w:tr>
      <w:tr w:rsidR="002602DA" w14:paraId="562DFD2B" w14:textId="77777777" w:rsidTr="00A82989">
        <w:trPr>
          <w:trHeight w:val="80"/>
        </w:trPr>
        <w:tc>
          <w:tcPr>
            <w:tcW w:w="9350" w:type="dxa"/>
            <w:gridSpan w:val="2"/>
            <w:shd w:val="clear" w:color="auto" w:fill="F2F2F2" w:themeFill="background1" w:themeFillShade="F2"/>
            <w:vAlign w:val="center"/>
          </w:tcPr>
          <w:p w14:paraId="43FCD96D" w14:textId="575F3FC6" w:rsidR="002602DA" w:rsidRDefault="007721CE" w:rsidP="00BD012C">
            <w:pPr>
              <w:pStyle w:val="Heading1"/>
              <w:shd w:val="clear" w:color="auto" w:fill="6A6DA8"/>
            </w:pPr>
            <w:r>
              <w:t>DAY TWO: Wednesday, July 8</w:t>
            </w:r>
            <w:r w:rsidRPr="007721CE">
              <w:rPr>
                <w:vertAlign w:val="superscript"/>
              </w:rPr>
              <w:t>th</w:t>
            </w:r>
            <w:r>
              <w:t xml:space="preserve"> </w:t>
            </w:r>
          </w:p>
        </w:tc>
      </w:tr>
      <w:bookmarkEnd w:id="4"/>
      <w:tr w:rsidR="00C67770" w14:paraId="03BE60B6" w14:textId="77777777" w:rsidTr="00BD012C">
        <w:tc>
          <w:tcPr>
            <w:tcW w:w="2907" w:type="dxa"/>
            <w:shd w:val="clear" w:color="auto" w:fill="F2F2F2" w:themeFill="background1" w:themeFillShade="F2"/>
            <w:vAlign w:val="center"/>
          </w:tcPr>
          <w:p w14:paraId="47A3B6BA" w14:textId="77777777" w:rsidR="008740D3" w:rsidRDefault="00C67770" w:rsidP="008740D3">
            <w:r>
              <w:t>9:00 am -11:15 am</w:t>
            </w:r>
          </w:p>
          <w:p w14:paraId="28C918D5" w14:textId="2C32B51E" w:rsidR="00AE1393" w:rsidRPr="00093B54" w:rsidRDefault="00F92756" w:rsidP="008740D3">
            <w:hyperlink r:id="rId32" w:history="1">
              <w:r w:rsidR="008E37E6" w:rsidRPr="008E37E6">
                <w:rPr>
                  <w:rStyle w:val="Hyperlink"/>
                </w:rPr>
                <w:t>Link to July 8</w:t>
              </w:r>
              <w:r w:rsidR="008E37E6" w:rsidRPr="008E37E6">
                <w:rPr>
                  <w:rStyle w:val="Hyperlink"/>
                  <w:vertAlign w:val="superscript"/>
                </w:rPr>
                <w:t>th</w:t>
              </w:r>
              <w:r w:rsidR="008E37E6" w:rsidRPr="008E37E6">
                <w:rPr>
                  <w:rStyle w:val="Hyperlink"/>
                </w:rPr>
                <w:t xml:space="preserve"> Morning Live Event HERE</w:t>
              </w:r>
            </w:hyperlink>
            <w:r w:rsidR="008E37E6">
              <w:t xml:space="preserve"> Click “Launch it Now” on webpage</w:t>
            </w:r>
          </w:p>
        </w:tc>
        <w:tc>
          <w:tcPr>
            <w:tcW w:w="6443" w:type="dxa"/>
            <w:vAlign w:val="center"/>
          </w:tcPr>
          <w:p w14:paraId="45CA5F79" w14:textId="41DA1F3F" w:rsidR="00C67770" w:rsidRPr="00B646DC" w:rsidRDefault="00C67770" w:rsidP="00BD012C">
            <w:pPr>
              <w:pStyle w:val="Heading1"/>
              <w:shd w:val="clear" w:color="auto" w:fill="6A6DA8"/>
            </w:pPr>
            <w:r>
              <w:t>Morning Session</w:t>
            </w:r>
          </w:p>
          <w:p w14:paraId="7FBD725B" w14:textId="61BEDAFE" w:rsidR="00C67770" w:rsidRDefault="00C67770" w:rsidP="00BD012C">
            <w:pPr>
              <w:jc w:val="center"/>
              <w:rPr>
                <w:b/>
                <w:bCs/>
              </w:rPr>
            </w:pPr>
            <w:r>
              <w:rPr>
                <w:b/>
                <w:bCs/>
              </w:rPr>
              <w:t xml:space="preserve">Welcome </w:t>
            </w:r>
            <w:r w:rsidR="006824E5">
              <w:rPr>
                <w:b/>
                <w:bCs/>
              </w:rPr>
              <w:t xml:space="preserve">and Greetings </w:t>
            </w:r>
          </w:p>
          <w:p w14:paraId="21D8FF40" w14:textId="0B3F1DD3" w:rsidR="00C67770" w:rsidRDefault="00C67770" w:rsidP="00BD012C">
            <w:pPr>
              <w:jc w:val="center"/>
            </w:pPr>
            <w:r>
              <w:t>Dr. Caitlin Dooley</w:t>
            </w:r>
            <w:r w:rsidR="006824E5">
              <w:t>, Georgia Department of Education</w:t>
            </w:r>
          </w:p>
          <w:p w14:paraId="1CC50D33" w14:textId="41D24DE0" w:rsidR="00C67770" w:rsidRDefault="00C4173F" w:rsidP="00BD012C">
            <w:pPr>
              <w:jc w:val="center"/>
            </w:pPr>
            <w:r>
              <w:t>Julie Morrill, Georgia Department of Education</w:t>
            </w:r>
          </w:p>
          <w:p w14:paraId="3C0258AD" w14:textId="4110B792" w:rsidR="00C4173F" w:rsidRDefault="00C4173F" w:rsidP="00BD012C">
            <w:pPr>
              <w:jc w:val="center"/>
            </w:pPr>
          </w:p>
          <w:p w14:paraId="395F23E5" w14:textId="09C07C92" w:rsidR="00C4173F" w:rsidRPr="00C4173F" w:rsidRDefault="00C4173F" w:rsidP="00BD012C">
            <w:pPr>
              <w:jc w:val="center"/>
              <w:rPr>
                <w:b/>
                <w:bCs/>
              </w:rPr>
            </w:pPr>
            <w:r w:rsidRPr="00C4173F">
              <w:rPr>
                <w:b/>
                <w:bCs/>
              </w:rPr>
              <w:t>Inspiration</w:t>
            </w:r>
          </w:p>
          <w:p w14:paraId="3877B532" w14:textId="61DAC895" w:rsidR="00C4173F" w:rsidRPr="00C4173F" w:rsidRDefault="00C4173F" w:rsidP="00BD012C">
            <w:pPr>
              <w:jc w:val="center"/>
            </w:pPr>
            <w:r>
              <w:t xml:space="preserve">Carmen </w:t>
            </w:r>
            <w:proofErr w:type="spellStart"/>
            <w:r>
              <w:t>Deedy</w:t>
            </w:r>
            <w:proofErr w:type="spellEnd"/>
            <w:r>
              <w:t>, Children’s Author</w:t>
            </w:r>
          </w:p>
          <w:p w14:paraId="5A1F0FFA" w14:textId="77777777" w:rsidR="00197F85" w:rsidRDefault="00197F85" w:rsidP="00BD012C">
            <w:pPr>
              <w:jc w:val="center"/>
              <w:rPr>
                <w:b/>
                <w:bCs/>
              </w:rPr>
            </w:pPr>
          </w:p>
          <w:p w14:paraId="3CE19087" w14:textId="72201F7D" w:rsidR="00C67770" w:rsidRPr="00A17574" w:rsidRDefault="00C4173F" w:rsidP="00BD012C">
            <w:pPr>
              <w:jc w:val="center"/>
              <w:rPr>
                <w:b/>
                <w:bCs/>
              </w:rPr>
            </w:pPr>
            <w:r>
              <w:rPr>
                <w:b/>
                <w:bCs/>
              </w:rPr>
              <w:t>What is the Campaign?</w:t>
            </w:r>
          </w:p>
          <w:p w14:paraId="347266E8" w14:textId="343762F8" w:rsidR="00C67770" w:rsidRDefault="00C4173F" w:rsidP="00BD012C">
            <w:pPr>
              <w:jc w:val="center"/>
            </w:pPr>
            <w:r>
              <w:t xml:space="preserve">Arianne Weldon, Strategic Innovation Manager, &amp; GGR Campaign Director, </w:t>
            </w:r>
            <w:proofErr w:type="spellStart"/>
            <w:r>
              <w:t>GaFCP</w:t>
            </w:r>
            <w:proofErr w:type="spellEnd"/>
          </w:p>
          <w:p w14:paraId="57462445" w14:textId="77777777" w:rsidR="00197F85" w:rsidRPr="00B646DC" w:rsidRDefault="00197F85" w:rsidP="00BD012C">
            <w:pPr>
              <w:jc w:val="center"/>
              <w:rPr>
                <w:i/>
                <w:iCs/>
              </w:rPr>
            </w:pPr>
          </w:p>
          <w:p w14:paraId="482BC75E" w14:textId="2515D325" w:rsidR="00C67770" w:rsidRPr="00A17574" w:rsidRDefault="00C4173F" w:rsidP="00BD012C">
            <w:pPr>
              <w:jc w:val="center"/>
            </w:pPr>
            <w:r>
              <w:rPr>
                <w:b/>
                <w:bCs/>
              </w:rPr>
              <w:t xml:space="preserve">Current L4GA Community </w:t>
            </w:r>
          </w:p>
          <w:p w14:paraId="528C397D" w14:textId="6C483CF0" w:rsidR="00C67770" w:rsidRDefault="00197F85" w:rsidP="00BD012C">
            <w:pPr>
              <w:jc w:val="center"/>
            </w:pPr>
            <w:r>
              <w:t xml:space="preserve">Jamie Ray, </w:t>
            </w:r>
            <w:r w:rsidR="00C4173F">
              <w:t xml:space="preserve">L4GA Grant Administrator, </w:t>
            </w:r>
            <w:r>
              <w:t>Dublin City Schools</w:t>
            </w:r>
          </w:p>
          <w:p w14:paraId="2A56C5B7" w14:textId="2C59AA56" w:rsidR="00C4173F" w:rsidRDefault="00C4173F" w:rsidP="00BD012C">
            <w:pPr>
              <w:jc w:val="center"/>
            </w:pPr>
            <w:r>
              <w:t xml:space="preserve">Betsy Glisson, L4GA Grant Administrator, Laurens County </w:t>
            </w:r>
            <w:proofErr w:type="gramStart"/>
            <w:r>
              <w:t>Schools;</w:t>
            </w:r>
            <w:proofErr w:type="gramEnd"/>
          </w:p>
          <w:p w14:paraId="72C5DB3F" w14:textId="2B78F108" w:rsidR="00416085" w:rsidRDefault="00416085" w:rsidP="00BD012C">
            <w:pPr>
              <w:jc w:val="center"/>
            </w:pPr>
          </w:p>
          <w:p w14:paraId="59C37E2C" w14:textId="3996034B" w:rsidR="00416085" w:rsidRDefault="00C4173F" w:rsidP="00BD012C">
            <w:pPr>
              <w:jc w:val="center"/>
              <w:rPr>
                <w:b/>
                <w:bCs/>
              </w:rPr>
            </w:pPr>
            <w:r>
              <w:rPr>
                <w:b/>
                <w:bCs/>
              </w:rPr>
              <w:t>Engagement and Reflection</w:t>
            </w:r>
          </w:p>
          <w:p w14:paraId="7DF7BD55" w14:textId="2DFCD4BF" w:rsidR="00C4173F" w:rsidRDefault="00C4173F" w:rsidP="00C4173F">
            <w:pPr>
              <w:jc w:val="center"/>
            </w:pPr>
            <w:r w:rsidRPr="00C4173F">
              <w:rPr>
                <w:b/>
                <w:bCs/>
                <w:u w:val="single"/>
              </w:rPr>
              <w:t>Participants:</w:t>
            </w:r>
            <w:r>
              <w:rPr>
                <w:b/>
                <w:bCs/>
              </w:rPr>
              <w:t xml:space="preserve"> </w:t>
            </w:r>
            <w:r w:rsidRPr="00CD172F">
              <w:rPr>
                <w:u w:val="single"/>
              </w:rPr>
              <w:t>Please use the Q&amp;A to ask questions and make observations.</w:t>
            </w:r>
          </w:p>
          <w:p w14:paraId="5EC69F6F" w14:textId="2903383E" w:rsidR="00197F85" w:rsidRDefault="00C4173F" w:rsidP="00BD012C">
            <w:pPr>
              <w:jc w:val="center"/>
            </w:pPr>
            <w:r>
              <w:t xml:space="preserve">Moderator: </w:t>
            </w:r>
            <w:r w:rsidR="00197F85">
              <w:t>Akia Lewis</w:t>
            </w:r>
            <w:r>
              <w:t xml:space="preserve">, Strategic Innovation Manager, &amp; GGR Campaign Director, </w:t>
            </w:r>
            <w:proofErr w:type="spellStart"/>
            <w:r>
              <w:t>GaFCP</w:t>
            </w:r>
            <w:proofErr w:type="spellEnd"/>
          </w:p>
          <w:p w14:paraId="7B917949" w14:textId="16E6F2C3" w:rsidR="00C4173F" w:rsidRDefault="00C4173F" w:rsidP="00BD012C">
            <w:pPr>
              <w:jc w:val="center"/>
            </w:pPr>
          </w:p>
          <w:p w14:paraId="34FBE574" w14:textId="66055127" w:rsidR="00C4173F" w:rsidRDefault="00C4173F" w:rsidP="00BD012C">
            <w:pPr>
              <w:jc w:val="center"/>
              <w:rPr>
                <w:b/>
                <w:bCs/>
              </w:rPr>
            </w:pPr>
            <w:r w:rsidRPr="00C4173F">
              <w:rPr>
                <w:b/>
                <w:bCs/>
              </w:rPr>
              <w:t>Language Nutrition</w:t>
            </w:r>
          </w:p>
          <w:p w14:paraId="750742D2" w14:textId="3F929C57" w:rsidR="00C4173F" w:rsidRPr="00C4173F" w:rsidRDefault="00C4173F" w:rsidP="00BD012C">
            <w:pPr>
              <w:jc w:val="center"/>
            </w:pPr>
            <w:r w:rsidRPr="00C4173F">
              <w:t xml:space="preserve">Ami </w:t>
            </w:r>
            <w:proofErr w:type="spellStart"/>
            <w:r w:rsidRPr="00C4173F">
              <w:t>Klin</w:t>
            </w:r>
            <w:proofErr w:type="spellEnd"/>
            <w:r w:rsidRPr="00C4173F">
              <w:t>, Director, Marcus Autism Center</w:t>
            </w:r>
          </w:p>
          <w:p w14:paraId="693F8806" w14:textId="77777777" w:rsidR="007721CE" w:rsidRDefault="007721CE" w:rsidP="00BD012C">
            <w:pPr>
              <w:jc w:val="center"/>
              <w:rPr>
                <w:i/>
                <w:iCs/>
              </w:rPr>
            </w:pPr>
          </w:p>
          <w:p w14:paraId="4859E2AE" w14:textId="3C34F09F" w:rsidR="007721CE" w:rsidRDefault="007721CE" w:rsidP="00BD012C">
            <w:pPr>
              <w:jc w:val="center"/>
              <w:rPr>
                <w:b/>
                <w:bCs/>
              </w:rPr>
            </w:pPr>
            <w:r>
              <w:rPr>
                <w:b/>
                <w:bCs/>
              </w:rPr>
              <w:t xml:space="preserve">Next Steps </w:t>
            </w:r>
            <w:r w:rsidR="007E6C01">
              <w:rPr>
                <w:b/>
                <w:bCs/>
              </w:rPr>
              <w:t xml:space="preserve">Live </w:t>
            </w:r>
            <w:r>
              <w:rPr>
                <w:b/>
                <w:bCs/>
              </w:rPr>
              <w:t xml:space="preserve">Q&amp;A: Language Nutrition opportunities and </w:t>
            </w:r>
            <w:r w:rsidR="00CD172F">
              <w:rPr>
                <w:b/>
                <w:bCs/>
              </w:rPr>
              <w:t xml:space="preserve">known </w:t>
            </w:r>
            <w:r>
              <w:rPr>
                <w:b/>
                <w:bCs/>
              </w:rPr>
              <w:t xml:space="preserve">activities </w:t>
            </w:r>
            <w:r w:rsidR="00CD172F">
              <w:rPr>
                <w:b/>
                <w:bCs/>
              </w:rPr>
              <w:t xml:space="preserve">in your communities. </w:t>
            </w:r>
            <w:r>
              <w:rPr>
                <w:b/>
                <w:bCs/>
              </w:rPr>
              <w:t xml:space="preserve"> </w:t>
            </w:r>
          </w:p>
          <w:p w14:paraId="5D916719" w14:textId="6CE6C0D0" w:rsidR="007721CE" w:rsidRDefault="00CD172F" w:rsidP="00BD012C">
            <w:pPr>
              <w:jc w:val="center"/>
            </w:pPr>
            <w:r>
              <w:t>Moderator:</w:t>
            </w:r>
            <w:r w:rsidR="007721CE">
              <w:t xml:space="preserve"> Mary Willoughby</w:t>
            </w:r>
            <w:r>
              <w:t>, Consultant, GGR Campaign</w:t>
            </w:r>
          </w:p>
          <w:p w14:paraId="6886502B" w14:textId="088F4AED" w:rsidR="007721CE" w:rsidRPr="007721CE" w:rsidRDefault="007721CE" w:rsidP="007721CE">
            <w:pPr>
              <w:jc w:val="center"/>
            </w:pPr>
          </w:p>
        </w:tc>
      </w:tr>
      <w:tr w:rsidR="00C67770" w14:paraId="71792319" w14:textId="77777777" w:rsidTr="00BD012C">
        <w:tc>
          <w:tcPr>
            <w:tcW w:w="2907" w:type="dxa"/>
            <w:shd w:val="clear" w:color="auto" w:fill="F2F2F2" w:themeFill="background1" w:themeFillShade="F2"/>
            <w:vAlign w:val="center"/>
          </w:tcPr>
          <w:p w14:paraId="3990C67D" w14:textId="61698FFB" w:rsidR="00C67770" w:rsidRDefault="007721CE" w:rsidP="00BD012C">
            <w:r>
              <w:t>11:15</w:t>
            </w:r>
            <w:r w:rsidR="005838CC">
              <w:t xml:space="preserve"> am </w:t>
            </w:r>
            <w:r>
              <w:t>-1:00</w:t>
            </w:r>
            <w:r w:rsidR="005838CC">
              <w:t xml:space="preserve"> pm </w:t>
            </w:r>
          </w:p>
        </w:tc>
        <w:tc>
          <w:tcPr>
            <w:tcW w:w="6443" w:type="dxa"/>
            <w:vAlign w:val="center"/>
          </w:tcPr>
          <w:p w14:paraId="021B6EDF" w14:textId="7028209F" w:rsidR="00C67770" w:rsidRDefault="00C67770" w:rsidP="00BD012C">
            <w:pPr>
              <w:pStyle w:val="Heading1"/>
              <w:shd w:val="clear" w:color="auto" w:fill="6A6DA8"/>
            </w:pPr>
            <w:r>
              <w:t>Break</w:t>
            </w:r>
            <w:r w:rsidR="007721CE">
              <w:t xml:space="preserve"> and Lunch </w:t>
            </w:r>
          </w:p>
        </w:tc>
      </w:tr>
    </w:tbl>
    <w:p w14:paraId="7FEA3F3E" w14:textId="77777777" w:rsidR="007E6C01" w:rsidRDefault="007E6C01">
      <w:r>
        <w:br w:type="page"/>
      </w:r>
    </w:p>
    <w:tbl>
      <w:tblPr>
        <w:tblStyle w:val="TableGrid"/>
        <w:tblW w:w="5000" w:type="pct"/>
        <w:tblInd w:w="58" w:type="dxa"/>
        <w:tblBorders>
          <w:top w:val="dashSmallGap" w:sz="4" w:space="0" w:color="00B0F0"/>
          <w:left w:val="dashSmallGap" w:sz="4" w:space="0" w:color="00B0F0"/>
          <w:bottom w:val="dashSmallGap" w:sz="4" w:space="0" w:color="00B0F0"/>
          <w:right w:val="dashSmallGap" w:sz="4" w:space="0" w:color="00B0F0"/>
          <w:insideH w:val="dashSmallGap" w:sz="4" w:space="0" w:color="00B0F0"/>
          <w:insideV w:val="dashSmallGap" w:sz="4" w:space="0" w:color="00B0F0"/>
        </w:tblBorders>
        <w:tblCellMar>
          <w:left w:w="0" w:type="dxa"/>
          <w:right w:w="0" w:type="dxa"/>
        </w:tblCellMar>
        <w:tblLook w:val="04A0" w:firstRow="1" w:lastRow="0" w:firstColumn="1" w:lastColumn="0" w:noHBand="0" w:noVBand="1"/>
      </w:tblPr>
      <w:tblGrid>
        <w:gridCol w:w="2907"/>
        <w:gridCol w:w="6443"/>
      </w:tblGrid>
      <w:tr w:rsidR="007E6C01" w14:paraId="186449AD" w14:textId="77777777" w:rsidTr="00BD012C">
        <w:trPr>
          <w:trHeight w:val="80"/>
        </w:trPr>
        <w:tc>
          <w:tcPr>
            <w:tcW w:w="9350" w:type="dxa"/>
            <w:gridSpan w:val="2"/>
            <w:shd w:val="clear" w:color="auto" w:fill="F2F2F2" w:themeFill="background1" w:themeFillShade="F2"/>
            <w:vAlign w:val="center"/>
          </w:tcPr>
          <w:p w14:paraId="6F4DD7FF" w14:textId="1F123A17" w:rsidR="007E6C01" w:rsidRDefault="007E6C01" w:rsidP="00BD012C">
            <w:pPr>
              <w:pStyle w:val="Heading1"/>
              <w:shd w:val="clear" w:color="auto" w:fill="6A6DA8"/>
            </w:pPr>
            <w:r>
              <w:lastRenderedPageBreak/>
              <w:t xml:space="preserve">DAY TWO: </w:t>
            </w:r>
            <w:r w:rsidR="008740D3">
              <w:t>Afternoon Session</w:t>
            </w:r>
            <w:r>
              <w:t xml:space="preserve"> </w:t>
            </w:r>
          </w:p>
        </w:tc>
      </w:tr>
      <w:tr w:rsidR="00C67770" w14:paraId="62E0E93C" w14:textId="77777777" w:rsidTr="00BD012C">
        <w:trPr>
          <w:trHeight w:val="845"/>
        </w:trPr>
        <w:tc>
          <w:tcPr>
            <w:tcW w:w="2907" w:type="dxa"/>
            <w:shd w:val="clear" w:color="auto" w:fill="F2F2F2" w:themeFill="background1" w:themeFillShade="F2"/>
            <w:vAlign w:val="center"/>
          </w:tcPr>
          <w:p w14:paraId="1A9A6EA7" w14:textId="77777777" w:rsidR="00C67770" w:rsidRDefault="005838CC" w:rsidP="00BD012C">
            <w:r>
              <w:t>1:00</w:t>
            </w:r>
            <w:r w:rsidR="00C67770">
              <w:t xml:space="preserve"> </w:t>
            </w:r>
            <w:r>
              <w:t>p</w:t>
            </w:r>
            <w:r w:rsidR="00C67770">
              <w:t xml:space="preserve">m – </w:t>
            </w:r>
            <w:r>
              <w:t>3:00 pm</w:t>
            </w:r>
          </w:p>
          <w:p w14:paraId="4F4457DD" w14:textId="31985D9A" w:rsidR="00AE1393" w:rsidRDefault="00F92756" w:rsidP="00BD012C">
            <w:hyperlink r:id="rId33" w:history="1">
              <w:r w:rsidR="008E37E6" w:rsidRPr="008E37E6">
                <w:rPr>
                  <w:rStyle w:val="Hyperlink"/>
                </w:rPr>
                <w:t>Link to July 8</w:t>
              </w:r>
              <w:r w:rsidR="008E37E6" w:rsidRPr="008E37E6">
                <w:rPr>
                  <w:rStyle w:val="Hyperlink"/>
                  <w:vertAlign w:val="superscript"/>
                </w:rPr>
                <w:t>th</w:t>
              </w:r>
              <w:r w:rsidR="008E37E6" w:rsidRPr="008E37E6">
                <w:rPr>
                  <w:rStyle w:val="Hyperlink"/>
                </w:rPr>
                <w:t xml:space="preserve"> Afternoon Live Event HERE</w:t>
              </w:r>
            </w:hyperlink>
            <w:r w:rsidR="008E37E6">
              <w:t xml:space="preserve"> Click “Launch it Now” on webpage</w:t>
            </w:r>
          </w:p>
        </w:tc>
        <w:tc>
          <w:tcPr>
            <w:tcW w:w="6443" w:type="dxa"/>
            <w:vAlign w:val="center"/>
          </w:tcPr>
          <w:p w14:paraId="0BEBABB4" w14:textId="1BB49E69" w:rsidR="00C67770" w:rsidRDefault="0064286F" w:rsidP="00BD012C">
            <w:pPr>
              <w:pStyle w:val="Heading1"/>
              <w:shd w:val="clear" w:color="auto" w:fill="6A6DA8"/>
            </w:pPr>
            <w:r>
              <w:t>Afternoon Session</w:t>
            </w:r>
          </w:p>
          <w:p w14:paraId="476323FA" w14:textId="030C2F60" w:rsidR="007721CE" w:rsidRDefault="007721CE" w:rsidP="007721CE">
            <w:pPr>
              <w:jc w:val="center"/>
              <w:rPr>
                <w:b/>
                <w:bCs/>
              </w:rPr>
            </w:pPr>
            <w:r>
              <w:rPr>
                <w:b/>
                <w:bCs/>
              </w:rPr>
              <w:t xml:space="preserve">Welcome Back </w:t>
            </w:r>
            <w:r w:rsidR="0064286F">
              <w:rPr>
                <w:b/>
                <w:bCs/>
              </w:rPr>
              <w:t>and Agenda Review</w:t>
            </w:r>
          </w:p>
          <w:p w14:paraId="4167F60D" w14:textId="50DD3920" w:rsidR="007721CE" w:rsidRDefault="00A82989" w:rsidP="00F43C21">
            <w:pPr>
              <w:jc w:val="center"/>
            </w:pPr>
            <w:r>
              <w:t>Arianne Weldon</w:t>
            </w:r>
            <w:r w:rsidR="00F43C21">
              <w:t xml:space="preserve">, Strategic Innovation Manager, &amp; GGR Campaign Director, </w:t>
            </w:r>
            <w:proofErr w:type="spellStart"/>
            <w:r w:rsidR="00F43C21">
              <w:t>GaFCP</w:t>
            </w:r>
            <w:proofErr w:type="spellEnd"/>
            <w:r w:rsidR="00F43C21">
              <w:t xml:space="preserve"> </w:t>
            </w:r>
          </w:p>
          <w:p w14:paraId="562B2021" w14:textId="77777777" w:rsidR="00416085" w:rsidRDefault="00416085" w:rsidP="007721CE">
            <w:pPr>
              <w:jc w:val="center"/>
              <w:rPr>
                <w:b/>
                <w:bCs/>
              </w:rPr>
            </w:pPr>
          </w:p>
          <w:p w14:paraId="3B3B0E24" w14:textId="61CF2D27" w:rsidR="00416085" w:rsidRPr="00416085" w:rsidRDefault="00416085" w:rsidP="007721CE">
            <w:pPr>
              <w:jc w:val="center"/>
              <w:rPr>
                <w:b/>
                <w:bCs/>
              </w:rPr>
            </w:pPr>
            <w:r w:rsidRPr="00416085">
              <w:rPr>
                <w:b/>
                <w:bCs/>
              </w:rPr>
              <w:t xml:space="preserve">Access </w:t>
            </w:r>
            <w:r w:rsidR="00F43C21">
              <w:rPr>
                <w:b/>
                <w:bCs/>
              </w:rPr>
              <w:t>Pillar, Theory Presentation</w:t>
            </w:r>
          </w:p>
          <w:p w14:paraId="44D2BA6E" w14:textId="59648DE4" w:rsidR="00416085" w:rsidRDefault="00416085" w:rsidP="007721CE">
            <w:pPr>
              <w:jc w:val="center"/>
            </w:pPr>
            <w:r>
              <w:t>Judge Wenona Belton</w:t>
            </w:r>
            <w:r w:rsidR="00F43C21">
              <w:t>, Fulton County Juvenile Court</w:t>
            </w:r>
          </w:p>
          <w:p w14:paraId="497EBB4A" w14:textId="1DE3EE43" w:rsidR="00416085" w:rsidRDefault="00416085" w:rsidP="007721CE">
            <w:pPr>
              <w:jc w:val="center"/>
            </w:pPr>
          </w:p>
          <w:p w14:paraId="4C3834CA" w14:textId="1FA745E6" w:rsidR="00416085" w:rsidRPr="00416085" w:rsidRDefault="00416085" w:rsidP="007721CE">
            <w:pPr>
              <w:jc w:val="center"/>
              <w:rPr>
                <w:b/>
                <w:bCs/>
              </w:rPr>
            </w:pPr>
            <w:r w:rsidRPr="00416085">
              <w:rPr>
                <w:b/>
                <w:bCs/>
              </w:rPr>
              <w:t xml:space="preserve">Access </w:t>
            </w:r>
            <w:r w:rsidR="00F43C21">
              <w:rPr>
                <w:b/>
                <w:bCs/>
              </w:rPr>
              <w:t xml:space="preserve">Pillar, Practice Presenter </w:t>
            </w:r>
          </w:p>
          <w:p w14:paraId="67C16FF6" w14:textId="3812147A" w:rsidR="00416085" w:rsidRDefault="00416085" w:rsidP="007721CE">
            <w:pPr>
              <w:jc w:val="center"/>
            </w:pPr>
            <w:r>
              <w:t>Dr. Ebony Lee</w:t>
            </w:r>
            <w:r w:rsidR="00F43C21">
              <w:t xml:space="preserve">, Clayton County </w:t>
            </w:r>
            <w:r w:rsidR="00EA0B7C">
              <w:t>Assistant</w:t>
            </w:r>
            <w:r w:rsidR="00F43C21">
              <w:t xml:space="preserve"> Superintendent</w:t>
            </w:r>
          </w:p>
          <w:p w14:paraId="74FBDB18" w14:textId="77777777" w:rsidR="00416085" w:rsidRDefault="00416085" w:rsidP="007721CE">
            <w:pPr>
              <w:jc w:val="center"/>
            </w:pPr>
          </w:p>
          <w:p w14:paraId="36FFD381" w14:textId="77777777" w:rsidR="00F43C21" w:rsidRDefault="00F43C21" w:rsidP="00F43C21">
            <w:pPr>
              <w:jc w:val="center"/>
              <w:rPr>
                <w:b/>
                <w:bCs/>
              </w:rPr>
            </w:pPr>
            <w:r>
              <w:rPr>
                <w:b/>
                <w:bCs/>
              </w:rPr>
              <w:t>Engagement and Reflection</w:t>
            </w:r>
          </w:p>
          <w:p w14:paraId="0F61DCD3" w14:textId="77777777" w:rsidR="00F43C21" w:rsidRDefault="00F43C21" w:rsidP="00F43C21">
            <w:pPr>
              <w:jc w:val="center"/>
            </w:pPr>
            <w:r w:rsidRPr="00C4173F">
              <w:rPr>
                <w:b/>
                <w:bCs/>
                <w:u w:val="single"/>
              </w:rPr>
              <w:t>Participants:</w:t>
            </w:r>
            <w:r>
              <w:rPr>
                <w:b/>
                <w:bCs/>
              </w:rPr>
              <w:t xml:space="preserve"> </w:t>
            </w:r>
            <w:r w:rsidRPr="00CD172F">
              <w:rPr>
                <w:u w:val="single"/>
              </w:rPr>
              <w:t>Please use the Q&amp;A to ask questions and make observations.</w:t>
            </w:r>
          </w:p>
          <w:p w14:paraId="38613FC7" w14:textId="77777777" w:rsidR="00F43C21" w:rsidRDefault="00F43C21" w:rsidP="00F43C21">
            <w:pPr>
              <w:jc w:val="center"/>
            </w:pPr>
            <w:r>
              <w:t xml:space="preserve">Moderator: Akia Lewis, Strategic Innovation Manager, &amp; GGR Campaign Director, </w:t>
            </w:r>
            <w:proofErr w:type="spellStart"/>
            <w:r>
              <w:t>GaFCP</w:t>
            </w:r>
            <w:proofErr w:type="spellEnd"/>
          </w:p>
          <w:p w14:paraId="54BC9ABF" w14:textId="28702F03" w:rsidR="00416085" w:rsidRPr="00416085" w:rsidRDefault="00416085" w:rsidP="007721CE">
            <w:pPr>
              <w:jc w:val="center"/>
            </w:pPr>
          </w:p>
          <w:p w14:paraId="1FE65EF6" w14:textId="3FE74CCC" w:rsidR="00416085" w:rsidRPr="007E6C01" w:rsidRDefault="00416085" w:rsidP="007721CE">
            <w:pPr>
              <w:jc w:val="center"/>
              <w:rPr>
                <w:b/>
                <w:bCs/>
              </w:rPr>
            </w:pPr>
            <w:r w:rsidRPr="007E6C01">
              <w:rPr>
                <w:b/>
                <w:bCs/>
              </w:rPr>
              <w:t>Teacher Preparation</w:t>
            </w:r>
          </w:p>
          <w:p w14:paraId="5E3E5137" w14:textId="77777777" w:rsidR="00F43C21" w:rsidRDefault="007E6C01" w:rsidP="007E6C01">
            <w:pPr>
              <w:jc w:val="center"/>
            </w:pPr>
            <w:r>
              <w:t>Nicole Patton</w:t>
            </w:r>
            <w:r w:rsidR="00F43C21">
              <w:t xml:space="preserve"> </w:t>
            </w:r>
            <w:r>
              <w:t>Terry, PhD</w:t>
            </w:r>
          </w:p>
          <w:p w14:paraId="186ECA41" w14:textId="0DADC3D4" w:rsidR="007721CE" w:rsidRDefault="00F43C21" w:rsidP="007E6C01">
            <w:pPr>
              <w:jc w:val="center"/>
            </w:pPr>
            <w:r>
              <w:t xml:space="preserve"> Associate Director Florida Center for Reading Research </w:t>
            </w:r>
            <w:r w:rsidR="007721CE" w:rsidRPr="00C67770">
              <w:t xml:space="preserve"> </w:t>
            </w:r>
          </w:p>
          <w:p w14:paraId="7A710BCE" w14:textId="77777777" w:rsidR="00F43C21" w:rsidRDefault="00F43C21" w:rsidP="00F43C21">
            <w:pPr>
              <w:jc w:val="center"/>
              <w:rPr>
                <w:b/>
                <w:bCs/>
              </w:rPr>
            </w:pPr>
          </w:p>
          <w:p w14:paraId="0562001B" w14:textId="1B8C8FB0" w:rsidR="00F43C21" w:rsidRDefault="00F43C21" w:rsidP="00F43C21">
            <w:pPr>
              <w:jc w:val="center"/>
              <w:rPr>
                <w:b/>
                <w:bCs/>
              </w:rPr>
            </w:pPr>
            <w:r>
              <w:rPr>
                <w:b/>
                <w:bCs/>
              </w:rPr>
              <w:t>Engagement and Reflection</w:t>
            </w:r>
          </w:p>
          <w:p w14:paraId="1BAAC941" w14:textId="77777777" w:rsidR="00F43C21" w:rsidRDefault="00F43C21" w:rsidP="00F43C21">
            <w:pPr>
              <w:jc w:val="center"/>
            </w:pPr>
            <w:r w:rsidRPr="00C4173F">
              <w:rPr>
                <w:b/>
                <w:bCs/>
                <w:u w:val="single"/>
              </w:rPr>
              <w:t>Participants:</w:t>
            </w:r>
            <w:r>
              <w:rPr>
                <w:b/>
                <w:bCs/>
              </w:rPr>
              <w:t xml:space="preserve"> </w:t>
            </w:r>
            <w:r w:rsidRPr="00CD172F">
              <w:rPr>
                <w:u w:val="single"/>
              </w:rPr>
              <w:t>Please use the Q&amp;A to ask questions and make observations.</w:t>
            </w:r>
          </w:p>
          <w:p w14:paraId="01F773FF" w14:textId="1D908873" w:rsidR="00F43C21" w:rsidRDefault="00F43C21" w:rsidP="00F43C21">
            <w:pPr>
              <w:jc w:val="center"/>
            </w:pPr>
            <w:r>
              <w:t xml:space="preserve">Moderator: Akia Lewis, Strategic Innovation Manager, &amp; GGR Campaign Director, </w:t>
            </w:r>
            <w:proofErr w:type="spellStart"/>
            <w:r>
              <w:t>GaFCP</w:t>
            </w:r>
            <w:proofErr w:type="spellEnd"/>
          </w:p>
          <w:p w14:paraId="4CCF657D" w14:textId="5595ABB9" w:rsidR="00EE6374" w:rsidRDefault="00EE6374" w:rsidP="00F43C21">
            <w:pPr>
              <w:jc w:val="center"/>
            </w:pPr>
          </w:p>
          <w:p w14:paraId="498D9811" w14:textId="77777777" w:rsidR="00EE6374" w:rsidRPr="00A17574" w:rsidRDefault="00EE6374" w:rsidP="00EE6374">
            <w:pPr>
              <w:jc w:val="center"/>
              <w:rPr>
                <w:b/>
                <w:bCs/>
              </w:rPr>
            </w:pPr>
            <w:r>
              <w:rPr>
                <w:b/>
                <w:bCs/>
              </w:rPr>
              <w:t>Regional Data Walk</w:t>
            </w:r>
          </w:p>
          <w:p w14:paraId="580FB025" w14:textId="1CE5F5E2" w:rsidR="00EE6374" w:rsidRDefault="00EE6374" w:rsidP="00EE6374">
            <w:pPr>
              <w:jc w:val="center"/>
            </w:pPr>
            <w:r>
              <w:t xml:space="preserve">Mike </w:t>
            </w:r>
            <w:proofErr w:type="spellStart"/>
            <w:r>
              <w:t>Carnathan</w:t>
            </w:r>
            <w:proofErr w:type="spellEnd"/>
            <w:r>
              <w:t>, Manager, Research &amp; Analytics Division,</w:t>
            </w:r>
          </w:p>
          <w:p w14:paraId="69E9ABFA" w14:textId="3B0543C0" w:rsidR="00EE6374" w:rsidRDefault="00EE6374" w:rsidP="00EE6374">
            <w:pPr>
              <w:jc w:val="center"/>
            </w:pPr>
            <w:r>
              <w:t>Atlanta Regional Commission</w:t>
            </w:r>
          </w:p>
          <w:p w14:paraId="5404E056" w14:textId="77777777" w:rsidR="00EE6374" w:rsidRDefault="00EE6374" w:rsidP="00EE6374">
            <w:pPr>
              <w:jc w:val="center"/>
            </w:pPr>
          </w:p>
          <w:p w14:paraId="6767D59D" w14:textId="726BA34E" w:rsidR="00EE6374" w:rsidRDefault="00EE6374" w:rsidP="00EE6374">
            <w:pPr>
              <w:jc w:val="center"/>
              <w:rPr>
                <w:b/>
                <w:bCs/>
              </w:rPr>
            </w:pPr>
            <w:r>
              <w:rPr>
                <w:b/>
                <w:bCs/>
              </w:rPr>
              <w:t xml:space="preserve">Next Steps Live Q&amp;A: Increasing access in communities: Brainstorm in Q&amp;A chat  </w:t>
            </w:r>
          </w:p>
          <w:p w14:paraId="0D4BC2A1" w14:textId="77777777" w:rsidR="00C67770" w:rsidRDefault="00EE6374" w:rsidP="00EE6374">
            <w:pPr>
              <w:jc w:val="center"/>
            </w:pPr>
            <w:r>
              <w:t>Moderator: Mary Willoughby, Consultant, GGR Campaign</w:t>
            </w:r>
          </w:p>
          <w:p w14:paraId="378ACCD5" w14:textId="73AB4A3C" w:rsidR="00EE6374" w:rsidRPr="00EE6374" w:rsidRDefault="00EE6374" w:rsidP="00EE6374">
            <w:pPr>
              <w:jc w:val="center"/>
            </w:pPr>
          </w:p>
        </w:tc>
      </w:tr>
      <w:bookmarkEnd w:id="5"/>
    </w:tbl>
    <w:p w14:paraId="28E3B1B3" w14:textId="676CB7DA" w:rsidR="008740D3" w:rsidRDefault="008740D3">
      <w:pPr>
        <w:spacing w:before="0" w:after="0" w:line="240" w:lineRule="auto"/>
        <w:ind w:left="0"/>
        <w:rPr>
          <w:rFonts w:cstheme="minorBidi"/>
          <w:b/>
          <w:bCs/>
          <w:sz w:val="28"/>
          <w:szCs w:val="28"/>
        </w:rPr>
      </w:pPr>
    </w:p>
    <w:tbl>
      <w:tblPr>
        <w:tblStyle w:val="TableGrid"/>
        <w:tblW w:w="5000" w:type="pct"/>
        <w:tblInd w:w="58" w:type="dxa"/>
        <w:tblBorders>
          <w:top w:val="dashSmallGap" w:sz="4" w:space="0" w:color="00B0F0"/>
          <w:left w:val="dashSmallGap" w:sz="4" w:space="0" w:color="00B0F0"/>
          <w:bottom w:val="dashSmallGap" w:sz="4" w:space="0" w:color="00B0F0"/>
          <w:right w:val="dashSmallGap" w:sz="4" w:space="0" w:color="00B0F0"/>
          <w:insideH w:val="dashSmallGap" w:sz="4" w:space="0" w:color="00B0F0"/>
          <w:insideV w:val="dashSmallGap" w:sz="4" w:space="0" w:color="00B0F0"/>
        </w:tblBorders>
        <w:tblCellMar>
          <w:left w:w="0" w:type="dxa"/>
          <w:right w:w="0" w:type="dxa"/>
        </w:tblCellMar>
        <w:tblLook w:val="04A0" w:firstRow="1" w:lastRow="0" w:firstColumn="1" w:lastColumn="0" w:noHBand="0" w:noVBand="1"/>
      </w:tblPr>
      <w:tblGrid>
        <w:gridCol w:w="2907"/>
        <w:gridCol w:w="6443"/>
      </w:tblGrid>
      <w:tr w:rsidR="008740D3" w14:paraId="79477468" w14:textId="77777777" w:rsidTr="00BD012C">
        <w:trPr>
          <w:trHeight w:val="512"/>
        </w:trPr>
        <w:tc>
          <w:tcPr>
            <w:tcW w:w="9350" w:type="dxa"/>
            <w:gridSpan w:val="2"/>
            <w:shd w:val="clear" w:color="auto" w:fill="F2F2F2" w:themeFill="background1" w:themeFillShade="F2"/>
            <w:vAlign w:val="center"/>
          </w:tcPr>
          <w:p w14:paraId="14937DA2" w14:textId="77777777" w:rsidR="008740D3" w:rsidRDefault="008740D3" w:rsidP="00BD012C">
            <w:pPr>
              <w:pStyle w:val="Heading1"/>
              <w:shd w:val="clear" w:color="auto" w:fill="6A6DA8"/>
            </w:pPr>
            <w:r>
              <w:lastRenderedPageBreak/>
              <w:t>Building Community Engagement and Applying the Four Pillar Framework</w:t>
            </w:r>
          </w:p>
        </w:tc>
      </w:tr>
      <w:tr w:rsidR="008740D3" w14:paraId="5431C4F3" w14:textId="77777777" w:rsidTr="00BD012C">
        <w:trPr>
          <w:trHeight w:val="80"/>
        </w:trPr>
        <w:tc>
          <w:tcPr>
            <w:tcW w:w="9350" w:type="dxa"/>
            <w:gridSpan w:val="2"/>
            <w:shd w:val="clear" w:color="auto" w:fill="F2F2F2" w:themeFill="background1" w:themeFillShade="F2"/>
            <w:vAlign w:val="center"/>
          </w:tcPr>
          <w:p w14:paraId="207C1B58" w14:textId="2DD1C863" w:rsidR="008740D3" w:rsidRDefault="008740D3" w:rsidP="00BD012C">
            <w:pPr>
              <w:pStyle w:val="Heading1"/>
              <w:shd w:val="clear" w:color="auto" w:fill="6A6DA8"/>
            </w:pPr>
            <w:r>
              <w:t>DAY THREE: Thursday, July 9</w:t>
            </w:r>
            <w:r w:rsidRPr="007721CE">
              <w:rPr>
                <w:vertAlign w:val="superscript"/>
              </w:rPr>
              <w:t>th</w:t>
            </w:r>
            <w:r>
              <w:t xml:space="preserve"> </w:t>
            </w:r>
          </w:p>
        </w:tc>
      </w:tr>
      <w:tr w:rsidR="008740D3" w14:paraId="7D01653E" w14:textId="77777777" w:rsidTr="00BD012C">
        <w:tc>
          <w:tcPr>
            <w:tcW w:w="2907" w:type="dxa"/>
            <w:shd w:val="clear" w:color="auto" w:fill="F2F2F2" w:themeFill="background1" w:themeFillShade="F2"/>
            <w:vAlign w:val="center"/>
          </w:tcPr>
          <w:p w14:paraId="310F6606" w14:textId="77777777" w:rsidR="008740D3" w:rsidRDefault="008740D3" w:rsidP="00BD012C">
            <w:r>
              <w:t>9:00 am -10:20 am</w:t>
            </w:r>
          </w:p>
          <w:p w14:paraId="692629E8" w14:textId="5400FBFE" w:rsidR="00AE1393" w:rsidRPr="00093B54" w:rsidRDefault="00F92756" w:rsidP="00BD012C">
            <w:hyperlink r:id="rId34" w:history="1">
              <w:r w:rsidR="008E37E6" w:rsidRPr="008E37E6">
                <w:rPr>
                  <w:rStyle w:val="Hyperlink"/>
                </w:rPr>
                <w:t>Link to July 9</w:t>
              </w:r>
              <w:r w:rsidR="008E37E6" w:rsidRPr="008E37E6">
                <w:rPr>
                  <w:rStyle w:val="Hyperlink"/>
                  <w:vertAlign w:val="superscript"/>
                </w:rPr>
                <w:t>th</w:t>
              </w:r>
              <w:r w:rsidR="008E37E6" w:rsidRPr="008E37E6">
                <w:rPr>
                  <w:rStyle w:val="Hyperlink"/>
                </w:rPr>
                <w:t xml:space="preserve"> Morning Live Event HERE</w:t>
              </w:r>
            </w:hyperlink>
            <w:r w:rsidR="008E37E6">
              <w:t xml:space="preserve"> </w:t>
            </w:r>
            <w:r w:rsidR="006824E5">
              <w:t>Click “Launch it Now” on webpage</w:t>
            </w:r>
          </w:p>
        </w:tc>
        <w:tc>
          <w:tcPr>
            <w:tcW w:w="6443" w:type="dxa"/>
            <w:vAlign w:val="center"/>
          </w:tcPr>
          <w:p w14:paraId="7822A7E8" w14:textId="77777777" w:rsidR="008740D3" w:rsidRPr="00B646DC" w:rsidRDefault="008740D3" w:rsidP="00BD012C">
            <w:pPr>
              <w:pStyle w:val="Heading1"/>
              <w:shd w:val="clear" w:color="auto" w:fill="6A6DA8"/>
            </w:pPr>
            <w:r>
              <w:t>Morning Session</w:t>
            </w:r>
          </w:p>
          <w:p w14:paraId="1E9C1FB2" w14:textId="77777777" w:rsidR="00EE6374" w:rsidRDefault="00EE6374" w:rsidP="00EE6374">
            <w:pPr>
              <w:jc w:val="center"/>
              <w:rPr>
                <w:b/>
                <w:bCs/>
              </w:rPr>
            </w:pPr>
            <w:r>
              <w:rPr>
                <w:b/>
                <w:bCs/>
              </w:rPr>
              <w:t>Welcome Back and Agenda Review</w:t>
            </w:r>
          </w:p>
          <w:p w14:paraId="6678AE27" w14:textId="77777777" w:rsidR="00EE6374" w:rsidRDefault="00EE6374" w:rsidP="00EE6374">
            <w:pPr>
              <w:jc w:val="center"/>
            </w:pPr>
            <w:r>
              <w:t xml:space="preserve">Arianne Weldon, Strategic Innovation Manager, &amp; GGR Campaign Director, </w:t>
            </w:r>
            <w:proofErr w:type="spellStart"/>
            <w:r>
              <w:t>GaFCP</w:t>
            </w:r>
            <w:proofErr w:type="spellEnd"/>
            <w:r>
              <w:t xml:space="preserve"> </w:t>
            </w:r>
          </w:p>
          <w:p w14:paraId="14DFD631" w14:textId="77777777" w:rsidR="008740D3" w:rsidRDefault="008740D3" w:rsidP="00BD012C">
            <w:pPr>
              <w:jc w:val="center"/>
              <w:rPr>
                <w:b/>
                <w:bCs/>
              </w:rPr>
            </w:pPr>
          </w:p>
          <w:p w14:paraId="0F78D5FE" w14:textId="5FF53464" w:rsidR="008740D3" w:rsidRPr="00A17574" w:rsidRDefault="003363EC" w:rsidP="00BD012C">
            <w:pPr>
              <w:jc w:val="center"/>
              <w:rPr>
                <w:b/>
                <w:bCs/>
              </w:rPr>
            </w:pPr>
            <w:r>
              <w:rPr>
                <w:b/>
                <w:bCs/>
              </w:rPr>
              <w:t xml:space="preserve">Inspiration </w:t>
            </w:r>
          </w:p>
          <w:p w14:paraId="29B63203" w14:textId="15306E3B" w:rsidR="008740D3" w:rsidRDefault="00EE6374" w:rsidP="00BD012C">
            <w:pPr>
              <w:jc w:val="center"/>
            </w:pPr>
            <w:r>
              <w:t xml:space="preserve">Randy Nix, State Representative (R-LaGrange), </w:t>
            </w:r>
          </w:p>
          <w:p w14:paraId="7E0190CA" w14:textId="3219B2E6" w:rsidR="00EE6374" w:rsidRDefault="00EE6374" w:rsidP="00BD012C">
            <w:pPr>
              <w:jc w:val="center"/>
            </w:pPr>
            <w:r>
              <w:t>Georgia House of Representatives</w:t>
            </w:r>
          </w:p>
          <w:p w14:paraId="5E583EE6" w14:textId="77777777" w:rsidR="003363EC" w:rsidRDefault="003363EC" w:rsidP="00BD012C">
            <w:pPr>
              <w:jc w:val="center"/>
            </w:pPr>
          </w:p>
          <w:p w14:paraId="7CD6EA0F" w14:textId="7F45CEEA" w:rsidR="003363EC" w:rsidRPr="003363EC" w:rsidRDefault="003363EC" w:rsidP="00BD012C">
            <w:pPr>
              <w:jc w:val="center"/>
              <w:rPr>
                <w:b/>
                <w:bCs/>
              </w:rPr>
            </w:pPr>
            <w:r w:rsidRPr="003363EC">
              <w:rPr>
                <w:b/>
                <w:bCs/>
              </w:rPr>
              <w:t>Climate</w:t>
            </w:r>
            <w:r w:rsidR="00EE6374">
              <w:rPr>
                <w:b/>
                <w:bCs/>
              </w:rPr>
              <w:t xml:space="preserve"> Theory &amp; Practice</w:t>
            </w:r>
          </w:p>
          <w:p w14:paraId="040677D7" w14:textId="072C72AC" w:rsidR="008740D3" w:rsidRDefault="003363EC" w:rsidP="00BD012C">
            <w:pPr>
              <w:jc w:val="center"/>
            </w:pPr>
            <w:r>
              <w:t xml:space="preserve">Garry McGiboney, </w:t>
            </w:r>
            <w:r w:rsidR="00EE6374">
              <w:t xml:space="preserve">Deputy Superintendent, Office of School Safety and Climate, </w:t>
            </w:r>
            <w:r>
              <w:t>G</w:t>
            </w:r>
            <w:r w:rsidR="00EE6374">
              <w:t xml:space="preserve">eorgia Department of Education </w:t>
            </w:r>
          </w:p>
          <w:p w14:paraId="07301D12" w14:textId="77777777" w:rsidR="008740D3" w:rsidRDefault="008740D3" w:rsidP="00BD012C">
            <w:pPr>
              <w:jc w:val="center"/>
            </w:pPr>
          </w:p>
          <w:p w14:paraId="5BD7E439" w14:textId="77777777" w:rsidR="008740D3" w:rsidRPr="00416085" w:rsidRDefault="008740D3" w:rsidP="00BD012C">
            <w:pPr>
              <w:jc w:val="center"/>
              <w:rPr>
                <w:b/>
                <w:bCs/>
              </w:rPr>
            </w:pPr>
            <w:r w:rsidRPr="00416085">
              <w:rPr>
                <w:b/>
                <w:bCs/>
              </w:rPr>
              <w:t>Live Q&amp;A</w:t>
            </w:r>
          </w:p>
          <w:p w14:paraId="59137CB3" w14:textId="77777777" w:rsidR="00EE6374" w:rsidRDefault="00EE6374" w:rsidP="00EE6374">
            <w:pPr>
              <w:jc w:val="center"/>
              <w:rPr>
                <w:b/>
                <w:bCs/>
              </w:rPr>
            </w:pPr>
            <w:r>
              <w:rPr>
                <w:b/>
                <w:bCs/>
              </w:rPr>
              <w:t>Engagement and Reflection</w:t>
            </w:r>
          </w:p>
          <w:p w14:paraId="5BA3D39D" w14:textId="77777777" w:rsidR="00EE6374" w:rsidRDefault="00EE6374" w:rsidP="00EE6374">
            <w:pPr>
              <w:jc w:val="center"/>
            </w:pPr>
            <w:r w:rsidRPr="00C4173F">
              <w:rPr>
                <w:b/>
                <w:bCs/>
                <w:u w:val="single"/>
              </w:rPr>
              <w:t>Participants:</w:t>
            </w:r>
            <w:r>
              <w:rPr>
                <w:b/>
                <w:bCs/>
              </w:rPr>
              <w:t xml:space="preserve"> </w:t>
            </w:r>
            <w:r w:rsidRPr="00CD172F">
              <w:rPr>
                <w:u w:val="single"/>
              </w:rPr>
              <w:t>Please use the Q&amp;A to ask questions and make observations.</w:t>
            </w:r>
          </w:p>
          <w:p w14:paraId="36FA2027" w14:textId="77777777" w:rsidR="00EE6374" w:rsidRDefault="00EE6374" w:rsidP="00EE6374">
            <w:pPr>
              <w:jc w:val="center"/>
            </w:pPr>
            <w:r>
              <w:t xml:space="preserve">Moderator: Akia Lewis, Strategic Innovation Manager, &amp; GGR Campaign Director, </w:t>
            </w:r>
            <w:proofErr w:type="spellStart"/>
            <w:r>
              <w:t>GaFCP</w:t>
            </w:r>
            <w:proofErr w:type="spellEnd"/>
          </w:p>
          <w:p w14:paraId="297EE97B" w14:textId="77777777" w:rsidR="008740D3" w:rsidRDefault="008740D3" w:rsidP="00BD012C">
            <w:pPr>
              <w:jc w:val="center"/>
              <w:rPr>
                <w:i/>
                <w:iCs/>
              </w:rPr>
            </w:pPr>
          </w:p>
          <w:p w14:paraId="04CFE7D5" w14:textId="5EB27773" w:rsidR="008740D3" w:rsidRDefault="008740D3" w:rsidP="00BD012C">
            <w:pPr>
              <w:jc w:val="center"/>
              <w:rPr>
                <w:b/>
                <w:bCs/>
              </w:rPr>
            </w:pPr>
            <w:r>
              <w:rPr>
                <w:b/>
                <w:bCs/>
              </w:rPr>
              <w:t xml:space="preserve">Next Steps Live Q&amp;A: </w:t>
            </w:r>
            <w:r w:rsidR="003363EC">
              <w:rPr>
                <w:b/>
                <w:bCs/>
              </w:rPr>
              <w:t>Who sets the tone for climate</w:t>
            </w:r>
            <w:r w:rsidR="00BE4AE2">
              <w:rPr>
                <w:b/>
                <w:bCs/>
              </w:rPr>
              <w:t xml:space="preserve"> in your setting</w:t>
            </w:r>
            <w:r w:rsidR="003363EC">
              <w:rPr>
                <w:b/>
                <w:bCs/>
              </w:rPr>
              <w:t xml:space="preserve">? How can climate be improved? </w:t>
            </w:r>
            <w:r>
              <w:rPr>
                <w:b/>
                <w:bCs/>
              </w:rPr>
              <w:t xml:space="preserve"> </w:t>
            </w:r>
          </w:p>
          <w:p w14:paraId="7B444F64" w14:textId="77777777" w:rsidR="00BE4AE2" w:rsidRDefault="00BE4AE2" w:rsidP="00BE4AE2">
            <w:pPr>
              <w:jc w:val="center"/>
            </w:pPr>
            <w:r>
              <w:t>Moderator: Mary Willoughby, Consultant, GGR Campaign</w:t>
            </w:r>
          </w:p>
          <w:p w14:paraId="48BB4A17" w14:textId="77777777" w:rsidR="00BE4AE2" w:rsidRDefault="00BE4AE2" w:rsidP="00BE4AE2">
            <w:pPr>
              <w:ind w:left="0"/>
              <w:rPr>
                <w:b/>
                <w:bCs/>
                <w:i/>
                <w:iCs/>
              </w:rPr>
            </w:pPr>
          </w:p>
          <w:p w14:paraId="42A6330E" w14:textId="29F81BB7" w:rsidR="008740D3" w:rsidRPr="00BE4AE2" w:rsidRDefault="003363EC" w:rsidP="00BE4AE2">
            <w:pPr>
              <w:ind w:left="0"/>
              <w:jc w:val="center"/>
              <w:rPr>
                <w:b/>
                <w:bCs/>
                <w:i/>
                <w:iCs/>
              </w:rPr>
            </w:pPr>
            <w:r w:rsidRPr="00BE4AE2">
              <w:rPr>
                <w:b/>
                <w:bCs/>
                <w:i/>
                <w:iCs/>
              </w:rPr>
              <w:t>Transition to Meeting Breakouts</w:t>
            </w:r>
          </w:p>
        </w:tc>
      </w:tr>
      <w:tr w:rsidR="00AE1393" w14:paraId="497C2D1E" w14:textId="77777777" w:rsidTr="00BD012C">
        <w:tc>
          <w:tcPr>
            <w:tcW w:w="2907" w:type="dxa"/>
            <w:shd w:val="clear" w:color="auto" w:fill="F2F2F2" w:themeFill="background1" w:themeFillShade="F2"/>
            <w:vAlign w:val="center"/>
          </w:tcPr>
          <w:p w14:paraId="0807A902" w14:textId="77777777" w:rsidR="00AE1393" w:rsidRDefault="005C595F" w:rsidP="007A7715">
            <w:pPr>
              <w:ind w:left="0"/>
            </w:pPr>
            <w:r>
              <w:t>10:30-11:30</w:t>
            </w:r>
          </w:p>
          <w:p w14:paraId="0E41379F" w14:textId="77777777" w:rsidR="00BE4AE2" w:rsidRDefault="00BE4AE2" w:rsidP="00BE4AE2"/>
          <w:p w14:paraId="4B69DCCA" w14:textId="51D25CDC" w:rsidR="00BE4AE2" w:rsidRDefault="00BE4AE2" w:rsidP="00BE4AE2">
            <w:r>
              <w:t xml:space="preserve">Participants follow links from Live Event Q&amp;A Announcement or hotlinks on this agenda to join </w:t>
            </w:r>
            <w:r w:rsidRPr="00AE1393">
              <w:rPr>
                <w:i/>
                <w:iCs/>
              </w:rPr>
              <w:t>Meetings</w:t>
            </w:r>
            <w:r>
              <w:rPr>
                <w:i/>
                <w:iCs/>
              </w:rPr>
              <w:t xml:space="preserve"> in Teams App </w:t>
            </w:r>
            <w:r w:rsidRPr="00AE1393">
              <w:rPr>
                <w:i/>
                <w:iCs/>
              </w:rPr>
              <w:t xml:space="preserve"> </w:t>
            </w:r>
          </w:p>
          <w:p w14:paraId="28EB7384" w14:textId="023837E2" w:rsidR="005C595F" w:rsidRPr="00E155B0" w:rsidRDefault="005C595F" w:rsidP="007A7715">
            <w:pPr>
              <w:ind w:left="0"/>
              <w:rPr>
                <w:i/>
                <w:iCs/>
                <w:sz w:val="18"/>
                <w:szCs w:val="18"/>
              </w:rPr>
            </w:pPr>
            <w:r w:rsidRPr="00AE1393">
              <w:rPr>
                <w:i/>
                <w:iCs/>
              </w:rPr>
              <w:t xml:space="preserve"> </w:t>
            </w:r>
          </w:p>
          <w:p w14:paraId="25CD0AB8" w14:textId="77777777" w:rsidR="007A7715" w:rsidRPr="007A7715" w:rsidRDefault="007A7715" w:rsidP="007A7715">
            <w:pPr>
              <w:ind w:left="0"/>
            </w:pPr>
          </w:p>
          <w:p w14:paraId="4BB0900A" w14:textId="4984D5B7" w:rsidR="005C595F" w:rsidRDefault="005C595F" w:rsidP="00BD012C"/>
        </w:tc>
        <w:tc>
          <w:tcPr>
            <w:tcW w:w="6443" w:type="dxa"/>
            <w:vAlign w:val="center"/>
          </w:tcPr>
          <w:p w14:paraId="45BBF020" w14:textId="4E57D465" w:rsidR="008C1BBA" w:rsidRDefault="00AE1393" w:rsidP="008C1BBA">
            <w:pPr>
              <w:pStyle w:val="Heading1"/>
              <w:shd w:val="clear" w:color="auto" w:fill="6A6DA8"/>
            </w:pPr>
            <w:r>
              <w:t>Grade Band Meeting Breakouts</w:t>
            </w:r>
          </w:p>
          <w:p w14:paraId="5D55A71D" w14:textId="4FD297B7" w:rsidR="005C595F" w:rsidRDefault="00F92756" w:rsidP="005C595F">
            <w:hyperlink r:id="rId35" w:history="1">
              <w:r w:rsidR="005C595F" w:rsidRPr="00C463B6">
                <w:rPr>
                  <w:rStyle w:val="Hyperlink"/>
                  <w:b/>
                  <w:bCs/>
                </w:rPr>
                <w:t xml:space="preserve">July </w:t>
              </w:r>
              <w:r w:rsidR="00855307">
                <w:rPr>
                  <w:rStyle w:val="Hyperlink"/>
                  <w:b/>
                  <w:bCs/>
                </w:rPr>
                <w:t>9</w:t>
              </w:r>
              <w:r w:rsidR="005C595F" w:rsidRPr="00C463B6">
                <w:rPr>
                  <w:rStyle w:val="Hyperlink"/>
                  <w:b/>
                  <w:bCs/>
                  <w:vertAlign w:val="superscript"/>
                </w:rPr>
                <w:t>th</w:t>
              </w:r>
              <w:r w:rsidR="005C595F" w:rsidRPr="00C463B6">
                <w:rPr>
                  <w:rStyle w:val="Hyperlink"/>
                  <w:b/>
                  <w:bCs/>
                </w:rPr>
                <w:t xml:space="preserve"> Meeting 1:</w:t>
              </w:r>
              <w:r w:rsidR="005C595F" w:rsidRPr="00C463B6">
                <w:rPr>
                  <w:rStyle w:val="Hyperlink"/>
                </w:rPr>
                <w:t xml:space="preserve"> </w:t>
              </w:r>
              <w:r w:rsidR="005C595F" w:rsidRPr="00C463B6">
                <w:rPr>
                  <w:rStyle w:val="Hyperlink"/>
                  <w:b/>
                  <w:bCs/>
                </w:rPr>
                <w:t>B5</w:t>
              </w:r>
            </w:hyperlink>
          </w:p>
          <w:p w14:paraId="39F8ED7C" w14:textId="420357AF" w:rsidR="005C595F" w:rsidRDefault="00F92756" w:rsidP="005C595F">
            <w:hyperlink r:id="rId36" w:history="1">
              <w:r w:rsidR="005C595F" w:rsidRPr="00C463B6">
                <w:rPr>
                  <w:rStyle w:val="Hyperlink"/>
                  <w:b/>
                  <w:bCs/>
                </w:rPr>
                <w:t xml:space="preserve">July </w:t>
              </w:r>
              <w:r w:rsidR="00855307">
                <w:rPr>
                  <w:rStyle w:val="Hyperlink"/>
                  <w:b/>
                  <w:bCs/>
                </w:rPr>
                <w:t>9</w:t>
              </w:r>
              <w:r w:rsidR="005C595F" w:rsidRPr="00C463B6">
                <w:rPr>
                  <w:rStyle w:val="Hyperlink"/>
                  <w:b/>
                  <w:bCs/>
                  <w:vertAlign w:val="superscript"/>
                </w:rPr>
                <w:t>th</w:t>
              </w:r>
              <w:r w:rsidR="005C595F" w:rsidRPr="00C463B6">
                <w:rPr>
                  <w:rStyle w:val="Hyperlink"/>
                  <w:b/>
                  <w:bCs/>
                </w:rPr>
                <w:t xml:space="preserve"> Meeting 2:</w:t>
              </w:r>
              <w:r w:rsidR="005C595F" w:rsidRPr="00C463B6">
                <w:rPr>
                  <w:rStyle w:val="Hyperlink"/>
                </w:rPr>
                <w:t xml:space="preserve"> </w:t>
              </w:r>
              <w:r w:rsidR="007159EA" w:rsidRPr="00C463B6">
                <w:rPr>
                  <w:rStyle w:val="Hyperlink"/>
                  <w:b/>
                  <w:bCs/>
                </w:rPr>
                <w:t>Elementary</w:t>
              </w:r>
            </w:hyperlink>
          </w:p>
          <w:p w14:paraId="1DBB81BF" w14:textId="7BF4D36A" w:rsidR="005C595F" w:rsidRDefault="00F92756" w:rsidP="005C595F">
            <w:hyperlink r:id="rId37" w:history="1">
              <w:r w:rsidR="005C595F" w:rsidRPr="00C463B6">
                <w:rPr>
                  <w:rStyle w:val="Hyperlink"/>
                  <w:b/>
                  <w:bCs/>
                </w:rPr>
                <w:t xml:space="preserve">July </w:t>
              </w:r>
              <w:r w:rsidR="00855307">
                <w:rPr>
                  <w:rStyle w:val="Hyperlink"/>
                  <w:b/>
                  <w:bCs/>
                </w:rPr>
                <w:t>9</w:t>
              </w:r>
              <w:r w:rsidR="005C595F" w:rsidRPr="00C463B6">
                <w:rPr>
                  <w:rStyle w:val="Hyperlink"/>
                  <w:b/>
                  <w:bCs/>
                  <w:vertAlign w:val="superscript"/>
                </w:rPr>
                <w:t>th</w:t>
              </w:r>
              <w:r w:rsidR="005C595F" w:rsidRPr="00C463B6">
                <w:rPr>
                  <w:rStyle w:val="Hyperlink"/>
                  <w:b/>
                  <w:bCs/>
                </w:rPr>
                <w:t xml:space="preserve"> Meeting 3:</w:t>
              </w:r>
              <w:r w:rsidR="005C595F" w:rsidRPr="00C463B6">
                <w:rPr>
                  <w:rStyle w:val="Hyperlink"/>
                </w:rPr>
                <w:t xml:space="preserve"> </w:t>
              </w:r>
              <w:r w:rsidR="007159EA" w:rsidRPr="00C463B6">
                <w:rPr>
                  <w:rStyle w:val="Hyperlink"/>
                  <w:b/>
                  <w:bCs/>
                </w:rPr>
                <w:t>Middle</w:t>
              </w:r>
            </w:hyperlink>
          </w:p>
          <w:p w14:paraId="4F92B024" w14:textId="5F718E6E" w:rsidR="00AE1393" w:rsidRPr="00AE1393" w:rsidRDefault="00F92756" w:rsidP="00BE4AE2">
            <w:hyperlink r:id="rId38" w:history="1">
              <w:r w:rsidR="005C595F" w:rsidRPr="00C463B6">
                <w:rPr>
                  <w:rStyle w:val="Hyperlink"/>
                  <w:b/>
                  <w:bCs/>
                </w:rPr>
                <w:t>July</w:t>
              </w:r>
              <w:r w:rsidR="00855307">
                <w:rPr>
                  <w:rStyle w:val="Hyperlink"/>
                  <w:b/>
                  <w:bCs/>
                </w:rPr>
                <w:t xml:space="preserve"> 9</w:t>
              </w:r>
              <w:r w:rsidR="005C595F" w:rsidRPr="00C463B6">
                <w:rPr>
                  <w:rStyle w:val="Hyperlink"/>
                  <w:b/>
                  <w:bCs/>
                  <w:vertAlign w:val="superscript"/>
                </w:rPr>
                <w:t>th</w:t>
              </w:r>
              <w:r w:rsidR="005C595F" w:rsidRPr="00C463B6">
                <w:rPr>
                  <w:rStyle w:val="Hyperlink"/>
                  <w:b/>
                  <w:bCs/>
                </w:rPr>
                <w:t xml:space="preserve"> Meeting 4:</w:t>
              </w:r>
              <w:r w:rsidR="005C595F" w:rsidRPr="00C463B6">
                <w:rPr>
                  <w:rStyle w:val="Hyperlink"/>
                </w:rPr>
                <w:t xml:space="preserve"> </w:t>
              </w:r>
              <w:r w:rsidR="007159EA" w:rsidRPr="00C463B6">
                <w:rPr>
                  <w:rStyle w:val="Hyperlink"/>
                  <w:b/>
                  <w:bCs/>
                </w:rPr>
                <w:t>High</w:t>
              </w:r>
            </w:hyperlink>
          </w:p>
        </w:tc>
      </w:tr>
      <w:tr w:rsidR="00BE4AE2" w14:paraId="0DC6FA55" w14:textId="77777777" w:rsidTr="00BD012C">
        <w:tc>
          <w:tcPr>
            <w:tcW w:w="2907" w:type="dxa"/>
            <w:shd w:val="clear" w:color="auto" w:fill="F2F2F2" w:themeFill="background1" w:themeFillShade="F2"/>
            <w:vAlign w:val="center"/>
          </w:tcPr>
          <w:p w14:paraId="15C3E560" w14:textId="77777777" w:rsidR="00BE4AE2" w:rsidRDefault="00BE4AE2" w:rsidP="007A7715">
            <w:pPr>
              <w:ind w:left="0"/>
            </w:pPr>
          </w:p>
        </w:tc>
        <w:tc>
          <w:tcPr>
            <w:tcW w:w="6443" w:type="dxa"/>
            <w:vAlign w:val="center"/>
          </w:tcPr>
          <w:p w14:paraId="6432465F" w14:textId="77777777" w:rsidR="00BE4AE2" w:rsidRDefault="00BE4AE2" w:rsidP="008C1BBA">
            <w:pPr>
              <w:pStyle w:val="Heading1"/>
              <w:shd w:val="clear" w:color="auto" w:fill="6A6DA8"/>
            </w:pPr>
            <w:r>
              <w:t>Stakeholder Exercise</w:t>
            </w:r>
          </w:p>
          <w:p w14:paraId="6F93E536" w14:textId="16CB4DA1" w:rsidR="00BE4AE2" w:rsidRDefault="00BE4AE2" w:rsidP="00BE4AE2">
            <w:r w:rsidRPr="00B70753">
              <w:rPr>
                <w:b/>
                <w:bCs/>
                <w:i/>
                <w:iCs/>
              </w:rPr>
              <w:t>Brief four pillar review</w:t>
            </w:r>
            <w:r>
              <w:t>- facilitator will remind participants of framework and post four pillar image on screen while briefly describing – 5 min</w:t>
            </w:r>
          </w:p>
          <w:p w14:paraId="53FF6050" w14:textId="77777777" w:rsidR="00BE4AE2" w:rsidRDefault="00BE4AE2" w:rsidP="00BE4AE2"/>
          <w:p w14:paraId="17CD4321" w14:textId="5D45D140" w:rsidR="00BE4AE2" w:rsidRDefault="00BE4AE2" w:rsidP="00BE4AE2">
            <w:r w:rsidRPr="00B70753">
              <w:rPr>
                <w:b/>
                <w:bCs/>
                <w:i/>
                <w:iCs/>
              </w:rPr>
              <w:t>Describes stakeholder exercise</w:t>
            </w:r>
            <w:r>
              <w:t xml:space="preserve"> – considering the various talks and experiences shared so far, who in our community has the potential to work with us to improve L4 outcomes? Think about who is already on the team, and in a second list, think about who is needed to engage in the effort to improve results. List in chat and discuss – facilitator has prompting questions ready to start conversation rolling – participants may speak or write some of their responses.</w:t>
            </w:r>
          </w:p>
          <w:p w14:paraId="10396E24" w14:textId="064326D6" w:rsidR="00BE4AE2" w:rsidRDefault="00BE4AE2" w:rsidP="00BE4AE2"/>
          <w:p w14:paraId="5935855B" w14:textId="33184E6C" w:rsidR="00BE4AE2" w:rsidRDefault="00BE4AE2" w:rsidP="00BE4AE2">
            <w:r w:rsidRPr="008D2DB0">
              <w:rPr>
                <w:noProof/>
              </w:rPr>
              <w:drawing>
                <wp:inline distT="0" distB="0" distL="0" distR="0" wp14:anchorId="2C7AF612" wp14:editId="223414CF">
                  <wp:extent cx="3905250" cy="2196703"/>
                  <wp:effectExtent l="0" t="0" r="0" b="0"/>
                  <wp:docPr id="7" name="Picture 2" descr="A picture containing screenshot, drawing&#10;&#10;Description automatically generated">
                    <a:extLst xmlns:a="http://schemas.openxmlformats.org/drawingml/2006/main">
                      <a:ext uri="{FF2B5EF4-FFF2-40B4-BE49-F238E27FC236}">
                        <a16:creationId xmlns:a16="http://schemas.microsoft.com/office/drawing/2014/main" id="{C1FFDC22-9892-4340-BF06-FC4E812AC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1FFDC22-9892-4340-BF06-FC4E812ACB3F}"/>
                              </a:ext>
                            </a:extLst>
                          </pic:cNvPr>
                          <pic:cNvPicPr>
                            <a:picLocks noChangeAspect="1"/>
                          </pic:cNvPicPr>
                        </pic:nvPicPr>
                        <pic:blipFill>
                          <a:blip r:embed="rId39"/>
                          <a:stretch>
                            <a:fillRect/>
                          </a:stretch>
                        </pic:blipFill>
                        <pic:spPr>
                          <a:xfrm>
                            <a:off x="0" y="0"/>
                            <a:ext cx="3914519" cy="2201917"/>
                          </a:xfrm>
                          <a:prstGeom prst="rect">
                            <a:avLst/>
                          </a:prstGeom>
                        </pic:spPr>
                      </pic:pic>
                    </a:graphicData>
                  </a:graphic>
                </wp:inline>
              </w:drawing>
            </w:r>
          </w:p>
          <w:p w14:paraId="46855B07" w14:textId="2A6A2449" w:rsidR="00BE4AE2" w:rsidRDefault="00BE4AE2" w:rsidP="00BE4AE2"/>
          <w:p w14:paraId="0A726E92" w14:textId="4E1E0E68" w:rsidR="00BE4AE2" w:rsidRPr="00BE4AE2" w:rsidRDefault="00BE4AE2" w:rsidP="00BE4AE2">
            <w:pPr>
              <w:rPr>
                <w:b/>
                <w:bCs/>
                <w:i/>
                <w:iCs/>
              </w:rPr>
            </w:pPr>
            <w:r w:rsidRPr="006855C6">
              <w:rPr>
                <w:i/>
                <w:iCs/>
              </w:rPr>
              <w:t>During exercise session</w:t>
            </w:r>
            <w:r>
              <w:rPr>
                <w:i/>
                <w:iCs/>
              </w:rPr>
              <w:t>,</w:t>
            </w:r>
            <w:r w:rsidRPr="006855C6">
              <w:rPr>
                <w:i/>
                <w:iCs/>
              </w:rPr>
              <w:t xml:space="preserve"> moderator </w:t>
            </w:r>
            <w:r>
              <w:rPr>
                <w:i/>
                <w:iCs/>
              </w:rPr>
              <w:t xml:space="preserve">will be </w:t>
            </w:r>
            <w:r w:rsidRPr="006855C6">
              <w:rPr>
                <w:i/>
                <w:iCs/>
              </w:rPr>
              <w:t>reflecting items in chat to group verbally</w:t>
            </w:r>
            <w:r>
              <w:rPr>
                <w:i/>
                <w:iCs/>
              </w:rPr>
              <w:t>. S</w:t>
            </w:r>
            <w:r w:rsidRPr="006855C6">
              <w:rPr>
                <w:i/>
                <w:iCs/>
              </w:rPr>
              <w:t xml:space="preserve">ession observer </w:t>
            </w:r>
            <w:r>
              <w:rPr>
                <w:i/>
                <w:iCs/>
              </w:rPr>
              <w:t xml:space="preserve">will prepare </w:t>
            </w:r>
            <w:r w:rsidRPr="006855C6">
              <w:rPr>
                <w:i/>
                <w:iCs/>
              </w:rPr>
              <w:t xml:space="preserve">notes to report from </w:t>
            </w:r>
            <w:r>
              <w:rPr>
                <w:i/>
                <w:iCs/>
              </w:rPr>
              <w:t>meeting</w:t>
            </w:r>
            <w:r w:rsidRPr="006855C6">
              <w:rPr>
                <w:i/>
                <w:iCs/>
              </w:rPr>
              <w:t xml:space="preserve"> to </w:t>
            </w:r>
            <w:r>
              <w:rPr>
                <w:i/>
                <w:iCs/>
              </w:rPr>
              <w:t xml:space="preserve">Live event – each group will be asked to </w:t>
            </w:r>
            <w:r w:rsidRPr="00BE4AE2">
              <w:rPr>
                <w:b/>
                <w:bCs/>
                <w:i/>
                <w:iCs/>
              </w:rPr>
              <w:t>report on 3 essential and already engaged stakeholders and to identify 3 needed but not yet engaged stakeholder groups</w:t>
            </w:r>
          </w:p>
          <w:p w14:paraId="17435956" w14:textId="4DC04560" w:rsidR="00BE4AE2" w:rsidRPr="00BE4AE2" w:rsidRDefault="00BE4AE2" w:rsidP="00BE4AE2">
            <w:pPr>
              <w:ind w:left="0"/>
            </w:pPr>
          </w:p>
        </w:tc>
      </w:tr>
      <w:tr w:rsidR="008740D3" w14:paraId="7A8C0D01" w14:textId="77777777" w:rsidTr="00BD012C">
        <w:tc>
          <w:tcPr>
            <w:tcW w:w="2907" w:type="dxa"/>
            <w:shd w:val="clear" w:color="auto" w:fill="F2F2F2" w:themeFill="background1" w:themeFillShade="F2"/>
            <w:vAlign w:val="center"/>
          </w:tcPr>
          <w:p w14:paraId="3995EE77" w14:textId="3ADD15D0" w:rsidR="008740D3" w:rsidRDefault="008740D3" w:rsidP="00BD012C">
            <w:r>
              <w:t>11:</w:t>
            </w:r>
            <w:r w:rsidR="007159EA">
              <w:t>30</w:t>
            </w:r>
            <w:r>
              <w:t xml:space="preserve"> am -1:00 pm </w:t>
            </w:r>
          </w:p>
        </w:tc>
        <w:tc>
          <w:tcPr>
            <w:tcW w:w="6443" w:type="dxa"/>
            <w:vAlign w:val="center"/>
          </w:tcPr>
          <w:p w14:paraId="47EA1748" w14:textId="77777777" w:rsidR="008740D3" w:rsidRDefault="008740D3" w:rsidP="00BD012C">
            <w:pPr>
              <w:pStyle w:val="Heading1"/>
              <w:shd w:val="clear" w:color="auto" w:fill="6A6DA8"/>
            </w:pPr>
            <w:r>
              <w:t xml:space="preserve">Break and Lunch </w:t>
            </w:r>
          </w:p>
        </w:tc>
      </w:tr>
    </w:tbl>
    <w:p w14:paraId="69DBD61F" w14:textId="1F8FD7FE" w:rsidR="00E25EDC" w:rsidRDefault="00E25EDC" w:rsidP="00E155B0">
      <w:pPr>
        <w:ind w:left="0"/>
      </w:pPr>
    </w:p>
    <w:p w14:paraId="6C5DFB25" w14:textId="77777777" w:rsidR="00E25EDC" w:rsidRDefault="00E25EDC">
      <w:pPr>
        <w:spacing w:before="0" w:after="0" w:line="240" w:lineRule="auto"/>
        <w:ind w:left="0"/>
      </w:pPr>
      <w:r>
        <w:br w:type="page"/>
      </w:r>
    </w:p>
    <w:p w14:paraId="201D4FEC" w14:textId="77777777" w:rsidR="008740D3" w:rsidRDefault="008740D3" w:rsidP="00E155B0">
      <w:pPr>
        <w:ind w:left="0"/>
      </w:pPr>
    </w:p>
    <w:tbl>
      <w:tblPr>
        <w:tblStyle w:val="TableGrid"/>
        <w:tblW w:w="5000" w:type="pct"/>
        <w:tblInd w:w="58" w:type="dxa"/>
        <w:tblBorders>
          <w:top w:val="dashSmallGap" w:sz="4" w:space="0" w:color="00B0F0"/>
          <w:left w:val="dashSmallGap" w:sz="4" w:space="0" w:color="00B0F0"/>
          <w:bottom w:val="dashSmallGap" w:sz="4" w:space="0" w:color="00B0F0"/>
          <w:right w:val="dashSmallGap" w:sz="4" w:space="0" w:color="00B0F0"/>
          <w:insideH w:val="dashSmallGap" w:sz="4" w:space="0" w:color="00B0F0"/>
          <w:insideV w:val="dashSmallGap" w:sz="4" w:space="0" w:color="00B0F0"/>
        </w:tblBorders>
        <w:tblCellMar>
          <w:left w:w="0" w:type="dxa"/>
          <w:right w:w="0" w:type="dxa"/>
        </w:tblCellMar>
        <w:tblLook w:val="04A0" w:firstRow="1" w:lastRow="0" w:firstColumn="1" w:lastColumn="0" w:noHBand="0" w:noVBand="1"/>
      </w:tblPr>
      <w:tblGrid>
        <w:gridCol w:w="2907"/>
        <w:gridCol w:w="6443"/>
      </w:tblGrid>
      <w:tr w:rsidR="008740D3" w14:paraId="230EE45F" w14:textId="77777777" w:rsidTr="00BD012C">
        <w:trPr>
          <w:trHeight w:val="80"/>
        </w:trPr>
        <w:tc>
          <w:tcPr>
            <w:tcW w:w="9350" w:type="dxa"/>
            <w:gridSpan w:val="2"/>
            <w:shd w:val="clear" w:color="auto" w:fill="F2F2F2" w:themeFill="background1" w:themeFillShade="F2"/>
            <w:vAlign w:val="center"/>
          </w:tcPr>
          <w:p w14:paraId="31B25FB8" w14:textId="272B8CE1" w:rsidR="008740D3" w:rsidRDefault="008740D3" w:rsidP="00BD012C">
            <w:pPr>
              <w:pStyle w:val="Heading1"/>
              <w:shd w:val="clear" w:color="auto" w:fill="6A6DA8"/>
            </w:pPr>
            <w:r>
              <w:t xml:space="preserve">DAY THREE: Afternoon Session </w:t>
            </w:r>
          </w:p>
        </w:tc>
      </w:tr>
      <w:tr w:rsidR="008740D3" w14:paraId="39373C72" w14:textId="77777777" w:rsidTr="00BD012C">
        <w:trPr>
          <w:trHeight w:val="845"/>
        </w:trPr>
        <w:tc>
          <w:tcPr>
            <w:tcW w:w="2907" w:type="dxa"/>
            <w:shd w:val="clear" w:color="auto" w:fill="F2F2F2" w:themeFill="background1" w:themeFillShade="F2"/>
            <w:vAlign w:val="center"/>
          </w:tcPr>
          <w:p w14:paraId="06A77E9D" w14:textId="77777777" w:rsidR="008740D3" w:rsidRDefault="008740D3" w:rsidP="00BD012C">
            <w:r>
              <w:t>1:00 pm – 3:00 pm</w:t>
            </w:r>
          </w:p>
          <w:p w14:paraId="0D5BD1C7" w14:textId="44D01883" w:rsidR="00AE1393" w:rsidRDefault="00F92756" w:rsidP="00BD012C">
            <w:hyperlink r:id="rId40" w:history="1">
              <w:r w:rsidR="006824E5" w:rsidRPr="006824E5">
                <w:rPr>
                  <w:rStyle w:val="Hyperlink"/>
                </w:rPr>
                <w:t>Link to July 9</w:t>
              </w:r>
              <w:r w:rsidR="006824E5" w:rsidRPr="006824E5">
                <w:rPr>
                  <w:rStyle w:val="Hyperlink"/>
                  <w:vertAlign w:val="superscript"/>
                </w:rPr>
                <w:t>th</w:t>
              </w:r>
              <w:r w:rsidR="006824E5" w:rsidRPr="006824E5">
                <w:rPr>
                  <w:rStyle w:val="Hyperlink"/>
                </w:rPr>
                <w:t xml:space="preserve"> Afternoon Live Event HERE</w:t>
              </w:r>
            </w:hyperlink>
            <w:r w:rsidR="006824E5">
              <w:t xml:space="preserve"> Click “Launch it Now” on webpage</w:t>
            </w:r>
          </w:p>
        </w:tc>
        <w:tc>
          <w:tcPr>
            <w:tcW w:w="6443" w:type="dxa"/>
            <w:vAlign w:val="center"/>
          </w:tcPr>
          <w:p w14:paraId="168B7ACA" w14:textId="6744D7DE" w:rsidR="008740D3" w:rsidRDefault="0064286F" w:rsidP="00BD012C">
            <w:pPr>
              <w:pStyle w:val="Heading1"/>
              <w:shd w:val="clear" w:color="auto" w:fill="6A6DA8"/>
            </w:pPr>
            <w:r>
              <w:t>Afternoon Session</w:t>
            </w:r>
          </w:p>
          <w:p w14:paraId="7FF25366" w14:textId="144C4C08" w:rsidR="008740D3" w:rsidRDefault="008740D3" w:rsidP="00BD012C">
            <w:pPr>
              <w:jc w:val="center"/>
              <w:rPr>
                <w:b/>
                <w:bCs/>
              </w:rPr>
            </w:pPr>
            <w:r>
              <w:rPr>
                <w:b/>
                <w:bCs/>
              </w:rPr>
              <w:t xml:space="preserve">Welcome Back </w:t>
            </w:r>
            <w:r w:rsidR="008C1BBA">
              <w:rPr>
                <w:b/>
                <w:bCs/>
              </w:rPr>
              <w:t>&amp; Introduce Observers</w:t>
            </w:r>
          </w:p>
          <w:p w14:paraId="1BB44904" w14:textId="5569EB21" w:rsidR="008740D3" w:rsidRDefault="00E25EDC" w:rsidP="00BD012C">
            <w:pPr>
              <w:jc w:val="center"/>
            </w:pPr>
            <w:r>
              <w:t>Mary Willoughby, Consultant, GGR Campaign</w:t>
            </w:r>
          </w:p>
          <w:p w14:paraId="5B6E4055" w14:textId="77777777" w:rsidR="00E25EDC" w:rsidRDefault="00E25EDC" w:rsidP="00BD012C">
            <w:pPr>
              <w:jc w:val="center"/>
              <w:rPr>
                <w:b/>
                <w:bCs/>
              </w:rPr>
            </w:pPr>
          </w:p>
          <w:p w14:paraId="6E61D885" w14:textId="5DC3F9BA" w:rsidR="008740D3" w:rsidRPr="00416085" w:rsidRDefault="00E25EDC" w:rsidP="00BD012C">
            <w:pPr>
              <w:jc w:val="center"/>
              <w:rPr>
                <w:b/>
                <w:bCs/>
              </w:rPr>
            </w:pPr>
            <w:r>
              <w:rPr>
                <w:b/>
                <w:bCs/>
              </w:rPr>
              <w:t xml:space="preserve">Report </w:t>
            </w:r>
            <w:r w:rsidR="008C1BBA">
              <w:rPr>
                <w:b/>
                <w:bCs/>
              </w:rPr>
              <w:t>Observations</w:t>
            </w:r>
          </w:p>
          <w:p w14:paraId="3ABC5DC1" w14:textId="36B22C9F" w:rsidR="008740D3" w:rsidRDefault="008C1BBA" w:rsidP="00BD012C">
            <w:pPr>
              <w:jc w:val="center"/>
            </w:pPr>
            <w:r>
              <w:t xml:space="preserve">B5, Bridgette Washington </w:t>
            </w:r>
          </w:p>
          <w:p w14:paraId="1AB4CD2C" w14:textId="6C669691" w:rsidR="008C1BBA" w:rsidRDefault="008C1BBA" w:rsidP="00BD012C">
            <w:pPr>
              <w:jc w:val="center"/>
            </w:pPr>
            <w:r>
              <w:t>Elem, Debbie Alexander</w:t>
            </w:r>
          </w:p>
          <w:p w14:paraId="3B9C0ADD" w14:textId="36AB2B78" w:rsidR="008C1BBA" w:rsidRDefault="008C1BBA" w:rsidP="00BD012C">
            <w:pPr>
              <w:jc w:val="center"/>
            </w:pPr>
            <w:r>
              <w:t>Middle, Kimberly Creagh</w:t>
            </w:r>
          </w:p>
          <w:p w14:paraId="03B05798" w14:textId="5FAF588F" w:rsidR="008C1BBA" w:rsidRDefault="008C1BBA" w:rsidP="00BD012C">
            <w:pPr>
              <w:jc w:val="center"/>
            </w:pPr>
            <w:r>
              <w:t>High, Marcell Johnson</w:t>
            </w:r>
          </w:p>
          <w:p w14:paraId="67657D44" w14:textId="77777777" w:rsidR="008740D3" w:rsidRDefault="008740D3" w:rsidP="00BD012C">
            <w:pPr>
              <w:jc w:val="center"/>
            </w:pPr>
          </w:p>
          <w:p w14:paraId="3B8396D5" w14:textId="062E41EF" w:rsidR="008740D3" w:rsidRPr="00416085" w:rsidRDefault="008C1BBA" w:rsidP="00BD012C">
            <w:pPr>
              <w:jc w:val="center"/>
              <w:rPr>
                <w:b/>
                <w:bCs/>
              </w:rPr>
            </w:pPr>
            <w:r>
              <w:rPr>
                <w:b/>
                <w:bCs/>
              </w:rPr>
              <w:t xml:space="preserve">Putting it All Together in the Community </w:t>
            </w:r>
          </w:p>
          <w:p w14:paraId="423E5041" w14:textId="35A7EB45" w:rsidR="008740D3" w:rsidRDefault="008C1BBA" w:rsidP="00BD012C">
            <w:pPr>
              <w:jc w:val="center"/>
            </w:pPr>
            <w:r>
              <w:t>Sarah Lee Crumbs</w:t>
            </w:r>
            <w:r w:rsidR="00E25EDC">
              <w:t>, Coordinator, Quitman County Family Connection</w:t>
            </w:r>
            <w:r w:rsidR="008740D3">
              <w:t xml:space="preserve"> </w:t>
            </w:r>
          </w:p>
          <w:p w14:paraId="6B99B683" w14:textId="77777777" w:rsidR="008740D3" w:rsidRDefault="008740D3" w:rsidP="00BD012C">
            <w:pPr>
              <w:jc w:val="center"/>
            </w:pPr>
          </w:p>
          <w:p w14:paraId="02FBA4D2" w14:textId="175B3215" w:rsidR="008740D3" w:rsidRPr="00416085" w:rsidRDefault="008C1BBA" w:rsidP="00BD012C">
            <w:pPr>
              <w:jc w:val="center"/>
              <w:rPr>
                <w:b/>
                <w:bCs/>
              </w:rPr>
            </w:pPr>
            <w:r>
              <w:rPr>
                <w:b/>
                <w:bCs/>
              </w:rPr>
              <w:t>Putting it All Together in the Classroom</w:t>
            </w:r>
          </w:p>
          <w:p w14:paraId="0AEECF0E" w14:textId="675AB0C6" w:rsidR="008740D3" w:rsidRDefault="00383724" w:rsidP="00BD012C">
            <w:pPr>
              <w:jc w:val="center"/>
            </w:pPr>
            <w:r>
              <w:t>Emily Rubin</w:t>
            </w:r>
            <w:r w:rsidR="00E25EDC">
              <w:t>, Director, Communication Crossroads</w:t>
            </w:r>
          </w:p>
          <w:p w14:paraId="1D3C8714" w14:textId="3616DA5D" w:rsidR="00E25EDC" w:rsidRDefault="00E25EDC" w:rsidP="00BD012C">
            <w:pPr>
              <w:jc w:val="center"/>
            </w:pPr>
          </w:p>
          <w:p w14:paraId="6B98CF49" w14:textId="77777777" w:rsidR="00E25EDC" w:rsidRPr="00416085" w:rsidRDefault="00E25EDC" w:rsidP="00E25EDC">
            <w:pPr>
              <w:jc w:val="center"/>
              <w:rPr>
                <w:b/>
                <w:bCs/>
              </w:rPr>
            </w:pPr>
            <w:r w:rsidRPr="00416085">
              <w:rPr>
                <w:b/>
                <w:bCs/>
              </w:rPr>
              <w:t>Live Q&amp;A</w:t>
            </w:r>
          </w:p>
          <w:p w14:paraId="60550DC4" w14:textId="77777777" w:rsidR="00E25EDC" w:rsidRDefault="00E25EDC" w:rsidP="00E25EDC">
            <w:pPr>
              <w:jc w:val="center"/>
              <w:rPr>
                <w:b/>
                <w:bCs/>
              </w:rPr>
            </w:pPr>
            <w:r>
              <w:rPr>
                <w:b/>
                <w:bCs/>
              </w:rPr>
              <w:t>Engagement and Reflection</w:t>
            </w:r>
          </w:p>
          <w:p w14:paraId="39FE07EC" w14:textId="77777777" w:rsidR="00E25EDC" w:rsidRDefault="00E25EDC" w:rsidP="00E25EDC">
            <w:pPr>
              <w:jc w:val="center"/>
            </w:pPr>
            <w:r w:rsidRPr="00C4173F">
              <w:rPr>
                <w:b/>
                <w:bCs/>
                <w:u w:val="single"/>
              </w:rPr>
              <w:t>Participants:</w:t>
            </w:r>
            <w:r>
              <w:rPr>
                <w:b/>
                <w:bCs/>
              </w:rPr>
              <w:t xml:space="preserve"> </w:t>
            </w:r>
            <w:r w:rsidRPr="00CD172F">
              <w:rPr>
                <w:u w:val="single"/>
              </w:rPr>
              <w:t>Please use the Q&amp;A to ask questions and make observations.</w:t>
            </w:r>
          </w:p>
          <w:p w14:paraId="6182BBE7" w14:textId="77777777" w:rsidR="00E25EDC" w:rsidRDefault="00E25EDC" w:rsidP="00E25EDC">
            <w:pPr>
              <w:jc w:val="center"/>
            </w:pPr>
            <w:r>
              <w:t xml:space="preserve">Moderator: Akia Lewis, Strategic Innovation Manager, &amp; GGR Campaign Director, </w:t>
            </w:r>
            <w:proofErr w:type="spellStart"/>
            <w:r>
              <w:t>GaFCP</w:t>
            </w:r>
            <w:proofErr w:type="spellEnd"/>
          </w:p>
          <w:p w14:paraId="0689F980" w14:textId="77777777" w:rsidR="008740D3" w:rsidRPr="00416085" w:rsidRDefault="008740D3" w:rsidP="00E25EDC">
            <w:pPr>
              <w:ind w:left="0"/>
            </w:pPr>
          </w:p>
          <w:p w14:paraId="290990FE" w14:textId="1345BE6F" w:rsidR="00383724" w:rsidRDefault="00383724" w:rsidP="00383724">
            <w:pPr>
              <w:jc w:val="center"/>
              <w:rPr>
                <w:b/>
                <w:bCs/>
              </w:rPr>
            </w:pPr>
            <w:r>
              <w:rPr>
                <w:b/>
                <w:bCs/>
              </w:rPr>
              <w:t xml:space="preserve">Next Steps Live Q&amp;A: What is the first thing I will do when returning to the community planning table? </w:t>
            </w:r>
          </w:p>
          <w:p w14:paraId="6F0C1D7D" w14:textId="4A93E20D" w:rsidR="00383724" w:rsidRDefault="00383724" w:rsidP="00383724">
            <w:pPr>
              <w:jc w:val="center"/>
            </w:pPr>
            <w:r>
              <w:t>2:15-2:30 Mary Willoughby to moderate Live Q&amp;A</w:t>
            </w:r>
          </w:p>
          <w:p w14:paraId="4FBA8832" w14:textId="77777777" w:rsidR="008740D3" w:rsidRDefault="008740D3" w:rsidP="00BD012C">
            <w:pPr>
              <w:jc w:val="center"/>
            </w:pPr>
          </w:p>
          <w:p w14:paraId="4207BEA8" w14:textId="57FC0916" w:rsidR="008740D3" w:rsidRDefault="00E25EDC" w:rsidP="00BD012C">
            <w:pPr>
              <w:jc w:val="center"/>
              <w:rPr>
                <w:b/>
                <w:bCs/>
              </w:rPr>
            </w:pPr>
            <w:r>
              <w:rPr>
                <w:b/>
                <w:bCs/>
              </w:rPr>
              <w:t>Wrap-Up Survey and Announcements</w:t>
            </w:r>
          </w:p>
          <w:p w14:paraId="16125F61" w14:textId="77777777" w:rsidR="00E25EDC" w:rsidRDefault="00383724" w:rsidP="00BD012C">
            <w:pPr>
              <w:jc w:val="center"/>
            </w:pPr>
            <w:r>
              <w:t>Julie Morrill</w:t>
            </w:r>
            <w:r w:rsidR="00E25EDC">
              <w:t>, L4GA Program Manager,</w:t>
            </w:r>
          </w:p>
          <w:p w14:paraId="3E29FA5D" w14:textId="4E6F0D65" w:rsidR="008740D3" w:rsidRDefault="00E25EDC" w:rsidP="00BD012C">
            <w:pPr>
              <w:jc w:val="center"/>
            </w:pPr>
            <w:r>
              <w:t>Georgia Department of Education</w:t>
            </w:r>
            <w:r w:rsidR="008740D3">
              <w:t xml:space="preserve"> </w:t>
            </w:r>
          </w:p>
          <w:p w14:paraId="7ECEC3B0" w14:textId="77777777" w:rsidR="00E25EDC" w:rsidRDefault="00E25EDC" w:rsidP="00BD012C">
            <w:pPr>
              <w:jc w:val="center"/>
            </w:pPr>
          </w:p>
          <w:p w14:paraId="2C31E959" w14:textId="053F50CE" w:rsidR="008740D3" w:rsidRPr="00A17574" w:rsidRDefault="00E25EDC" w:rsidP="00383724">
            <w:pPr>
              <w:ind w:left="0"/>
              <w:jc w:val="center"/>
              <w:rPr>
                <w:b/>
                <w:bCs/>
              </w:rPr>
            </w:pPr>
            <w:r>
              <w:rPr>
                <w:b/>
                <w:bCs/>
              </w:rPr>
              <w:t>A Personal Charge</w:t>
            </w:r>
          </w:p>
          <w:p w14:paraId="0B0AD26C" w14:textId="13A53411" w:rsidR="008740D3" w:rsidRPr="00383724" w:rsidRDefault="00383724" w:rsidP="00383724">
            <w:pPr>
              <w:jc w:val="center"/>
            </w:pPr>
            <w:r>
              <w:t>Hayward Cordy</w:t>
            </w:r>
            <w:r w:rsidR="00E25EDC">
              <w:t xml:space="preserve">, Executive Director, Oconee RESA </w:t>
            </w:r>
          </w:p>
        </w:tc>
      </w:tr>
    </w:tbl>
    <w:p w14:paraId="23428993" w14:textId="325D6633" w:rsidR="00E25EDC" w:rsidRDefault="00E25EDC" w:rsidP="00E817AB">
      <w:pPr>
        <w:ind w:left="0"/>
        <w:rPr>
          <w:rFonts w:cstheme="minorBidi"/>
          <w:b/>
          <w:bCs/>
          <w:sz w:val="28"/>
          <w:szCs w:val="28"/>
        </w:rPr>
      </w:pPr>
    </w:p>
    <w:p w14:paraId="44266FAB" w14:textId="77777777" w:rsidR="00E25EDC" w:rsidRDefault="00E25EDC">
      <w:pPr>
        <w:spacing w:before="0" w:after="0" w:line="240" w:lineRule="auto"/>
        <w:ind w:left="0"/>
        <w:rPr>
          <w:rFonts w:cstheme="minorBidi"/>
          <w:b/>
          <w:bCs/>
          <w:sz w:val="28"/>
          <w:szCs w:val="28"/>
        </w:rPr>
      </w:pPr>
      <w:r>
        <w:rPr>
          <w:rFonts w:cstheme="minorBidi"/>
          <w:b/>
          <w:bCs/>
          <w:sz w:val="28"/>
          <w:szCs w:val="28"/>
        </w:rPr>
        <w:br w:type="page"/>
      </w:r>
    </w:p>
    <w:p w14:paraId="6739E043" w14:textId="77777777" w:rsidR="00E817AB" w:rsidRDefault="00E817AB" w:rsidP="00E817AB">
      <w:pPr>
        <w:ind w:left="0"/>
        <w:rPr>
          <w:rFonts w:cstheme="minorBidi"/>
          <w:b/>
          <w:bCs/>
          <w:sz w:val="28"/>
          <w:szCs w:val="28"/>
        </w:rPr>
      </w:pPr>
    </w:p>
    <w:p w14:paraId="6A08D142" w14:textId="77777777" w:rsidR="00416085" w:rsidRDefault="00E817AB" w:rsidP="00E817AB">
      <w:pPr>
        <w:ind w:left="0"/>
        <w:rPr>
          <w:rFonts w:cstheme="minorBidi"/>
          <w:b/>
          <w:bCs/>
          <w:sz w:val="28"/>
          <w:szCs w:val="28"/>
        </w:rPr>
      </w:pPr>
      <w:r>
        <w:rPr>
          <w:rFonts w:cstheme="minorBidi"/>
          <w:b/>
          <w:bCs/>
          <w:sz w:val="28"/>
          <w:szCs w:val="28"/>
        </w:rPr>
        <w:t>Georgia Family Connection Partnership/</w:t>
      </w:r>
    </w:p>
    <w:p w14:paraId="7A052A26" w14:textId="5CE19583" w:rsidR="00E817AB" w:rsidRDefault="00E817AB" w:rsidP="00E817AB">
      <w:pPr>
        <w:ind w:left="0"/>
        <w:rPr>
          <w:rFonts w:cstheme="minorBidi"/>
          <w:b/>
          <w:bCs/>
          <w:sz w:val="28"/>
          <w:szCs w:val="28"/>
        </w:rPr>
      </w:pPr>
      <w:r>
        <w:rPr>
          <w:rFonts w:cstheme="minorBidi"/>
          <w:b/>
          <w:bCs/>
          <w:sz w:val="28"/>
          <w:szCs w:val="28"/>
        </w:rPr>
        <w:t xml:space="preserve">Get Georgia Reading </w:t>
      </w:r>
      <w:r w:rsidR="00D3571E">
        <w:rPr>
          <w:rFonts w:cstheme="minorBidi"/>
          <w:b/>
          <w:bCs/>
          <w:sz w:val="28"/>
          <w:szCs w:val="28"/>
        </w:rPr>
        <w:t xml:space="preserve">Campaign </w:t>
      </w:r>
      <w:r>
        <w:rPr>
          <w:rFonts w:cstheme="minorBidi"/>
          <w:b/>
          <w:bCs/>
          <w:sz w:val="28"/>
          <w:szCs w:val="28"/>
        </w:rPr>
        <w:t xml:space="preserve">Team </w:t>
      </w:r>
    </w:p>
    <w:p w14:paraId="5531A92A" w14:textId="77777777" w:rsidR="00383724" w:rsidRDefault="00383724" w:rsidP="00E817AB">
      <w:pPr>
        <w:ind w:left="0"/>
        <w:rPr>
          <w:rFonts w:cstheme="minorBidi"/>
          <w:b/>
          <w:bCs/>
          <w:sz w:val="28"/>
          <w:szCs w:val="28"/>
        </w:rPr>
      </w:pPr>
    </w:p>
    <w:tbl>
      <w:tblPr>
        <w:tblStyle w:val="TableGrid"/>
        <w:tblW w:w="0" w:type="auto"/>
        <w:tblLook w:val="04A0" w:firstRow="1" w:lastRow="0" w:firstColumn="1" w:lastColumn="0" w:noHBand="0" w:noVBand="1"/>
      </w:tblPr>
      <w:tblGrid>
        <w:gridCol w:w="4675"/>
        <w:gridCol w:w="4675"/>
      </w:tblGrid>
      <w:tr w:rsidR="00E817AB" w:rsidRPr="00046731" w14:paraId="63523C06" w14:textId="77777777" w:rsidTr="00BD012C">
        <w:tc>
          <w:tcPr>
            <w:tcW w:w="4675" w:type="dxa"/>
          </w:tcPr>
          <w:p w14:paraId="13971AED" w14:textId="1824532C" w:rsidR="00AD4BD4" w:rsidRDefault="00937516" w:rsidP="00BD012C">
            <w:pPr>
              <w:ind w:left="0"/>
              <w:rPr>
                <w:color w:val="000000"/>
              </w:rPr>
            </w:pPr>
            <w:r w:rsidRPr="00AD4BD4">
              <w:rPr>
                <w:b/>
                <w:bCs/>
                <w:color w:val="000000"/>
              </w:rPr>
              <w:t>Akia Lewis</w:t>
            </w:r>
            <w:r>
              <w:rPr>
                <w:color w:val="000000"/>
              </w:rPr>
              <w:t>, Strategic Innovation &amp; G</w:t>
            </w:r>
            <w:r w:rsidR="00D3571E">
              <w:rPr>
                <w:color w:val="000000"/>
              </w:rPr>
              <w:t xml:space="preserve">et </w:t>
            </w:r>
            <w:r>
              <w:rPr>
                <w:color w:val="000000"/>
              </w:rPr>
              <w:t>G</w:t>
            </w:r>
            <w:r w:rsidR="00D3571E">
              <w:rPr>
                <w:color w:val="000000"/>
              </w:rPr>
              <w:t xml:space="preserve">eorgia Reading </w:t>
            </w:r>
            <w:r>
              <w:rPr>
                <w:color w:val="000000"/>
              </w:rPr>
              <w:t>Campaign Manager</w:t>
            </w:r>
          </w:p>
          <w:p w14:paraId="4D4B62B8" w14:textId="1440C375" w:rsidR="00E817AB" w:rsidRPr="00AD4BD4" w:rsidRDefault="00937516" w:rsidP="00BD012C">
            <w:pPr>
              <w:ind w:left="0"/>
              <w:rPr>
                <w:rFonts w:cstheme="minorBidi"/>
                <w:b/>
                <w:bCs/>
              </w:rPr>
            </w:pPr>
            <w:r>
              <w:rPr>
                <w:color w:val="000000"/>
              </w:rPr>
              <w:t>Georgia Family Connection Partnership</w:t>
            </w:r>
          </w:p>
        </w:tc>
        <w:tc>
          <w:tcPr>
            <w:tcW w:w="4675" w:type="dxa"/>
          </w:tcPr>
          <w:p w14:paraId="5F10906D" w14:textId="77777777" w:rsidR="00D3571E" w:rsidRDefault="00937516" w:rsidP="00BD012C">
            <w:pPr>
              <w:ind w:left="0"/>
              <w:rPr>
                <w:rFonts w:cstheme="minorBidi"/>
              </w:rPr>
            </w:pPr>
            <w:r w:rsidRPr="00937516">
              <w:rPr>
                <w:rFonts w:cstheme="minorBidi"/>
                <w:b/>
                <w:bCs/>
              </w:rPr>
              <w:t xml:space="preserve">Sarah </w:t>
            </w:r>
            <w:proofErr w:type="spellStart"/>
            <w:r w:rsidRPr="00937516">
              <w:rPr>
                <w:rFonts w:cstheme="minorBidi"/>
                <w:b/>
                <w:bCs/>
              </w:rPr>
              <w:t>Torian</w:t>
            </w:r>
            <w:proofErr w:type="spellEnd"/>
            <w:r w:rsidRPr="00937516">
              <w:rPr>
                <w:rFonts w:cstheme="minorBidi"/>
                <w:b/>
                <w:bCs/>
              </w:rPr>
              <w:t xml:space="preserve">, </w:t>
            </w:r>
            <w:r w:rsidRPr="00AD4BD4">
              <w:rPr>
                <w:rFonts w:cstheme="minorBidi"/>
              </w:rPr>
              <w:t>Consultant</w:t>
            </w:r>
          </w:p>
          <w:p w14:paraId="64386A48" w14:textId="7493A43C" w:rsidR="00E817AB" w:rsidRPr="00046731" w:rsidRDefault="00937516" w:rsidP="00BD012C">
            <w:pPr>
              <w:ind w:left="0"/>
              <w:rPr>
                <w:rFonts w:cstheme="minorBidi"/>
              </w:rPr>
            </w:pPr>
            <w:r w:rsidRPr="00AD4BD4">
              <w:rPr>
                <w:rFonts w:cstheme="minorBidi"/>
              </w:rPr>
              <w:t>GGR Campaign</w:t>
            </w:r>
          </w:p>
        </w:tc>
      </w:tr>
      <w:tr w:rsidR="00E817AB" w:rsidRPr="00046731" w14:paraId="6DF25067" w14:textId="77777777" w:rsidTr="00BD012C">
        <w:tc>
          <w:tcPr>
            <w:tcW w:w="4675" w:type="dxa"/>
          </w:tcPr>
          <w:p w14:paraId="3721196C" w14:textId="64A4F7E8" w:rsidR="00D3571E" w:rsidRDefault="00937516" w:rsidP="00AD4BD4">
            <w:pPr>
              <w:spacing w:before="0" w:after="0" w:line="240" w:lineRule="auto"/>
              <w:ind w:left="0"/>
              <w:rPr>
                <w:color w:val="000000"/>
              </w:rPr>
            </w:pPr>
            <w:r w:rsidRPr="00AD4BD4">
              <w:rPr>
                <w:b/>
                <w:bCs/>
                <w:color w:val="000000"/>
              </w:rPr>
              <w:t>Arianne Weldon</w:t>
            </w:r>
            <w:r w:rsidRPr="00AD4BD4">
              <w:rPr>
                <w:color w:val="000000"/>
              </w:rPr>
              <w:t>, Strategic Innovation Manager &amp; G</w:t>
            </w:r>
            <w:r w:rsidR="00D3571E">
              <w:rPr>
                <w:color w:val="000000"/>
              </w:rPr>
              <w:t xml:space="preserve">et </w:t>
            </w:r>
            <w:r w:rsidRPr="00AD4BD4">
              <w:rPr>
                <w:color w:val="000000"/>
              </w:rPr>
              <w:t>G</w:t>
            </w:r>
            <w:r w:rsidR="00D3571E">
              <w:rPr>
                <w:color w:val="000000"/>
              </w:rPr>
              <w:t>eorgia Readi</w:t>
            </w:r>
            <w:r w:rsidR="00CD1EB9">
              <w:rPr>
                <w:color w:val="000000"/>
              </w:rPr>
              <w:t>ng</w:t>
            </w:r>
            <w:r w:rsidRPr="00AD4BD4">
              <w:rPr>
                <w:color w:val="000000"/>
              </w:rPr>
              <w:t xml:space="preserve"> Campaign Director,</w:t>
            </w:r>
          </w:p>
          <w:p w14:paraId="03484D33" w14:textId="0BD90A39" w:rsidR="00E817AB" w:rsidRPr="00AD4BD4" w:rsidRDefault="00937516" w:rsidP="00AD4BD4">
            <w:pPr>
              <w:spacing w:before="0" w:after="0" w:line="240" w:lineRule="auto"/>
              <w:ind w:left="0"/>
              <w:rPr>
                <w:rFonts w:ascii="Calibri" w:hAnsi="Calibri"/>
                <w:color w:val="000000"/>
              </w:rPr>
            </w:pPr>
            <w:r w:rsidRPr="00AD4BD4">
              <w:rPr>
                <w:color w:val="000000"/>
              </w:rPr>
              <w:t>Georgia Family Connection Partnership</w:t>
            </w:r>
          </w:p>
        </w:tc>
        <w:tc>
          <w:tcPr>
            <w:tcW w:w="4675" w:type="dxa"/>
          </w:tcPr>
          <w:p w14:paraId="2300765B" w14:textId="77777777" w:rsidR="00D3571E" w:rsidRDefault="00937516" w:rsidP="00AD4BD4">
            <w:pPr>
              <w:spacing w:before="0" w:after="0" w:line="240" w:lineRule="auto"/>
              <w:ind w:left="0"/>
              <w:rPr>
                <w:color w:val="000000"/>
              </w:rPr>
            </w:pPr>
            <w:r w:rsidRPr="00AD4BD4">
              <w:rPr>
                <w:b/>
                <w:bCs/>
                <w:color w:val="000000"/>
              </w:rPr>
              <w:t>Mary Willoughby</w:t>
            </w:r>
            <w:r w:rsidRPr="00AD4BD4">
              <w:rPr>
                <w:color w:val="000000"/>
              </w:rPr>
              <w:t>, Consultant</w:t>
            </w:r>
          </w:p>
          <w:p w14:paraId="45948655" w14:textId="21671D3E" w:rsidR="00E817AB" w:rsidRPr="00AD4BD4" w:rsidRDefault="00937516" w:rsidP="00AD4BD4">
            <w:pPr>
              <w:spacing w:before="0" w:after="0" w:line="240" w:lineRule="auto"/>
              <w:ind w:left="0"/>
              <w:rPr>
                <w:rFonts w:ascii="Calibri" w:hAnsi="Calibri"/>
                <w:color w:val="000000"/>
              </w:rPr>
            </w:pPr>
            <w:r w:rsidRPr="00AD4BD4">
              <w:rPr>
                <w:color w:val="000000"/>
              </w:rPr>
              <w:t>G</w:t>
            </w:r>
            <w:r w:rsidR="00D3571E">
              <w:rPr>
                <w:color w:val="000000"/>
              </w:rPr>
              <w:t xml:space="preserve">et </w:t>
            </w:r>
            <w:r w:rsidRPr="00AD4BD4">
              <w:rPr>
                <w:color w:val="000000"/>
              </w:rPr>
              <w:t>G</w:t>
            </w:r>
            <w:r w:rsidR="00D3571E">
              <w:rPr>
                <w:color w:val="000000"/>
              </w:rPr>
              <w:t>eorgia Reading</w:t>
            </w:r>
            <w:r w:rsidRPr="00AD4BD4">
              <w:rPr>
                <w:color w:val="000000"/>
              </w:rPr>
              <w:t xml:space="preserve"> Campaign</w:t>
            </w:r>
          </w:p>
        </w:tc>
      </w:tr>
    </w:tbl>
    <w:p w14:paraId="6C978F72" w14:textId="1AEB70AA" w:rsidR="26BFE2AC" w:rsidRDefault="26BFE2AC" w:rsidP="00267CFB">
      <w:pPr>
        <w:ind w:left="0"/>
        <w:rPr>
          <w:rFonts w:cstheme="minorBidi"/>
          <w:sz w:val="24"/>
          <w:szCs w:val="24"/>
        </w:rPr>
      </w:pPr>
    </w:p>
    <w:p w14:paraId="4D568862" w14:textId="77777777" w:rsidR="00E40CCF" w:rsidRDefault="00E40CCF" w:rsidP="00E40CCF">
      <w:pPr>
        <w:ind w:left="0"/>
        <w:jc w:val="center"/>
        <w:rPr>
          <w:rFonts w:cstheme="minorBidi"/>
          <w:b/>
          <w:bCs/>
          <w:sz w:val="24"/>
          <w:szCs w:val="24"/>
        </w:rPr>
      </w:pPr>
    </w:p>
    <w:p w14:paraId="554DEF37" w14:textId="6EFBC47D" w:rsidR="00383724" w:rsidRPr="00E40CCF" w:rsidRDefault="00383724" w:rsidP="00E40CCF">
      <w:pPr>
        <w:ind w:left="0"/>
        <w:jc w:val="center"/>
        <w:rPr>
          <w:rFonts w:cstheme="minorBidi"/>
          <w:b/>
          <w:bCs/>
          <w:sz w:val="24"/>
          <w:szCs w:val="24"/>
        </w:rPr>
      </w:pPr>
      <w:r w:rsidRPr="00E40CCF">
        <w:rPr>
          <w:rFonts w:cstheme="minorBidi"/>
          <w:b/>
          <w:bCs/>
          <w:sz w:val="24"/>
          <w:szCs w:val="24"/>
        </w:rPr>
        <w:t xml:space="preserve">Thank you all for your support and participation! This is the beginning of an exciting journey </w:t>
      </w:r>
      <w:r w:rsidR="00E25EDC">
        <w:rPr>
          <w:rFonts w:cstheme="minorBidi"/>
          <w:b/>
          <w:bCs/>
          <w:sz w:val="24"/>
          <w:szCs w:val="24"/>
        </w:rPr>
        <w:t>as an</w:t>
      </w:r>
      <w:r w:rsidRPr="00E40CCF">
        <w:rPr>
          <w:rFonts w:cstheme="minorBidi"/>
          <w:b/>
          <w:bCs/>
          <w:sz w:val="24"/>
          <w:szCs w:val="24"/>
        </w:rPr>
        <w:t xml:space="preserve"> L4GA district.</w:t>
      </w:r>
    </w:p>
    <w:p w14:paraId="2A66AD44" w14:textId="4011DB3A" w:rsidR="00383724" w:rsidRDefault="00383724" w:rsidP="00267CFB">
      <w:pPr>
        <w:ind w:left="0"/>
        <w:rPr>
          <w:rFonts w:cstheme="minorBidi"/>
          <w:sz w:val="24"/>
          <w:szCs w:val="24"/>
        </w:rPr>
      </w:pPr>
    </w:p>
    <w:p w14:paraId="08140B87" w14:textId="5A65C813" w:rsidR="00383724" w:rsidRPr="00E40CCF" w:rsidRDefault="00383724" w:rsidP="00E40CCF">
      <w:pPr>
        <w:ind w:left="0"/>
        <w:jc w:val="center"/>
        <w:rPr>
          <w:rFonts w:cstheme="minorBidi"/>
          <w:b/>
          <w:bCs/>
          <w:sz w:val="24"/>
          <w:szCs w:val="24"/>
        </w:rPr>
      </w:pPr>
      <w:r w:rsidRPr="00E40CCF">
        <w:rPr>
          <w:rFonts w:cstheme="minorBidi"/>
          <w:b/>
          <w:bCs/>
          <w:sz w:val="24"/>
          <w:szCs w:val="24"/>
        </w:rPr>
        <w:t xml:space="preserve">Thank you to the Georgia Virtual School </w:t>
      </w:r>
      <w:r w:rsidR="00E40CCF" w:rsidRPr="00E40CCF">
        <w:rPr>
          <w:rFonts w:cstheme="minorBidi"/>
          <w:b/>
          <w:bCs/>
          <w:sz w:val="24"/>
          <w:szCs w:val="24"/>
        </w:rPr>
        <w:t>IT Team for guiding us through our first virtual conference.</w:t>
      </w:r>
    </w:p>
    <w:sectPr w:rsidR="00383724" w:rsidRPr="00E40CCF" w:rsidSect="00093B54">
      <w:headerReference w:type="default" r:id="rId41"/>
      <w:footerReference w:type="default" r:id="rId42"/>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BD9F6" w14:textId="77777777" w:rsidR="00F92756" w:rsidRDefault="00F92756" w:rsidP="009C4D0F">
      <w:pPr>
        <w:spacing w:before="0" w:after="0" w:line="240" w:lineRule="auto"/>
      </w:pPr>
      <w:r>
        <w:separator/>
      </w:r>
    </w:p>
  </w:endnote>
  <w:endnote w:type="continuationSeparator" w:id="0">
    <w:p w14:paraId="626047E7" w14:textId="77777777" w:rsidR="00F92756" w:rsidRDefault="00F92756" w:rsidP="009C4D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2EDB6" w14:textId="58B39C0F" w:rsidR="00AD2576" w:rsidRPr="00AD2576" w:rsidRDefault="0026755E" w:rsidP="006600CF">
    <w:pPr>
      <w:spacing w:before="0" w:after="0" w:line="240" w:lineRule="auto"/>
      <w:ind w:left="0"/>
      <w:rPr>
        <w:rFonts w:ascii="Arial" w:hAnsi="Arial" w:cs="Arial"/>
        <w:b/>
        <w:bCs/>
        <w:sz w:val="16"/>
        <w:szCs w:val="16"/>
      </w:rPr>
    </w:pPr>
    <w:r w:rsidRPr="00E40CCF">
      <w:rPr>
        <w:b/>
        <w:bCs/>
        <w:noProof/>
        <w:sz w:val="18"/>
        <w:szCs w:val="18"/>
      </w:rPr>
      <w:drawing>
        <wp:anchor distT="0" distB="0" distL="114300" distR="114300" simplePos="0" relativeHeight="251660288" behindDoc="0" locked="0" layoutInCell="1" allowOverlap="1" wp14:anchorId="1D0A6419" wp14:editId="7369596F">
          <wp:simplePos x="0" y="0"/>
          <wp:positionH relativeFrom="column">
            <wp:posOffset>4724400</wp:posOffset>
          </wp:positionH>
          <wp:positionV relativeFrom="paragraph">
            <wp:posOffset>57150</wp:posOffset>
          </wp:positionV>
          <wp:extent cx="738505" cy="586105"/>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05" cy="586105"/>
                  </a:xfrm>
                  <a:prstGeom prst="rect">
                    <a:avLst/>
                  </a:prstGeom>
                  <a:noFill/>
                </pic:spPr>
              </pic:pic>
            </a:graphicData>
          </a:graphic>
          <wp14:sizeRelH relativeFrom="margin">
            <wp14:pctWidth>0</wp14:pctWidth>
          </wp14:sizeRelH>
          <wp14:sizeRelV relativeFrom="margin">
            <wp14:pctHeight>0</wp14:pctHeight>
          </wp14:sizeRelV>
        </wp:anchor>
      </w:drawing>
    </w:r>
    <w:r w:rsidR="00AD2576" w:rsidRPr="00AD2576">
      <w:rPr>
        <w:rFonts w:ascii="Arial" w:hAnsi="Arial" w:cs="Arial"/>
        <w:b/>
        <w:bCs/>
        <w:sz w:val="16"/>
        <w:szCs w:val="16"/>
      </w:rPr>
      <w:t xml:space="preserve"> </w:t>
    </w:r>
  </w:p>
  <w:p w14:paraId="7B73DBB9" w14:textId="0F5C4C62" w:rsidR="00383724" w:rsidRPr="00E800D5" w:rsidRDefault="006600CF" w:rsidP="00E800D5">
    <w:pPr>
      <w:pStyle w:val="Footer"/>
      <w:ind w:left="0"/>
      <w:rPr>
        <w:b/>
        <w:bCs/>
        <w:sz w:val="18"/>
        <w:szCs w:val="18"/>
      </w:rPr>
    </w:pPr>
    <w:r w:rsidRPr="00E40CCF">
      <w:rPr>
        <w:b/>
        <w:bCs/>
        <w:noProof/>
        <w:sz w:val="18"/>
        <w:szCs w:val="18"/>
      </w:rPr>
      <w:drawing>
        <wp:anchor distT="0" distB="0" distL="114300" distR="114300" simplePos="0" relativeHeight="251661312" behindDoc="0" locked="0" layoutInCell="1" allowOverlap="1" wp14:anchorId="5F8552A6" wp14:editId="41D22E1B">
          <wp:simplePos x="0" y="0"/>
          <wp:positionH relativeFrom="column">
            <wp:posOffset>867410</wp:posOffset>
          </wp:positionH>
          <wp:positionV relativeFrom="paragraph">
            <wp:posOffset>78105</wp:posOffset>
          </wp:positionV>
          <wp:extent cx="781050" cy="344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81050" cy="344170"/>
                  </a:xfrm>
                  <a:prstGeom prst="rect">
                    <a:avLst/>
                  </a:prstGeom>
                </pic:spPr>
              </pic:pic>
            </a:graphicData>
          </a:graphic>
          <wp14:sizeRelH relativeFrom="margin">
            <wp14:pctWidth>0</wp14:pctWidth>
          </wp14:sizeRelH>
          <wp14:sizeRelV relativeFrom="margin">
            <wp14:pctHeight>0</wp14:pctHeight>
          </wp14:sizeRelV>
        </wp:anchor>
      </w:drawing>
    </w:r>
    <w:r w:rsidR="00CD1EB9" w:rsidRPr="00E40CCF">
      <w:rPr>
        <w:rFonts w:cs="Aharoni"/>
        <w:b/>
        <w:bCs/>
        <w:noProof/>
        <w:sz w:val="18"/>
        <w:szCs w:val="18"/>
      </w:rPr>
      <w:drawing>
        <wp:anchor distT="0" distB="0" distL="114300" distR="114300" simplePos="0" relativeHeight="251659264" behindDoc="0" locked="0" layoutInCell="1" allowOverlap="1" wp14:anchorId="0CC87F11" wp14:editId="0320C941">
          <wp:simplePos x="0" y="0"/>
          <wp:positionH relativeFrom="margin">
            <wp:posOffset>2764155</wp:posOffset>
          </wp:positionH>
          <wp:positionV relativeFrom="margin">
            <wp:posOffset>8428990</wp:posOffset>
          </wp:positionV>
          <wp:extent cx="1036320" cy="63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ichard_Woods_Colo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36320" cy="63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2B4E3" w14:textId="77777777" w:rsidR="00F92756" w:rsidRDefault="00F92756" w:rsidP="009C4D0F">
      <w:pPr>
        <w:spacing w:before="0" w:after="0" w:line="240" w:lineRule="auto"/>
      </w:pPr>
      <w:r>
        <w:separator/>
      </w:r>
    </w:p>
  </w:footnote>
  <w:footnote w:type="continuationSeparator" w:id="0">
    <w:p w14:paraId="257EBA33" w14:textId="77777777" w:rsidR="00F92756" w:rsidRDefault="00F92756" w:rsidP="009C4D0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6593822"/>
      <w:docPartObj>
        <w:docPartGallery w:val="Page Numbers (Top of Page)"/>
        <w:docPartUnique/>
      </w:docPartObj>
    </w:sdtPr>
    <w:sdtEndPr>
      <w:rPr>
        <w:noProof/>
      </w:rPr>
    </w:sdtEndPr>
    <w:sdtContent>
      <w:p w14:paraId="2B4B2B3D" w14:textId="470EDFD8" w:rsidR="00383724" w:rsidRDefault="003837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22471C2" w14:textId="77777777" w:rsidR="00383724" w:rsidRDefault="00383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FC612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A863A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BEF6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E233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ACEE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C0C6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A6080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0E782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0EEF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C8B4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D801D3"/>
    <w:multiLevelType w:val="hybridMultilevel"/>
    <w:tmpl w:val="78967C8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1D352D0A"/>
    <w:multiLevelType w:val="hybridMultilevel"/>
    <w:tmpl w:val="0DA610E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15:restartNumberingAfterBreak="0">
    <w:nsid w:val="40972F23"/>
    <w:multiLevelType w:val="hybridMultilevel"/>
    <w:tmpl w:val="3002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2070FAF"/>
    <w:multiLevelType w:val="hybridMultilevel"/>
    <w:tmpl w:val="CE2CEC9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6A73165F"/>
    <w:multiLevelType w:val="hybridMultilevel"/>
    <w:tmpl w:val="BA642180"/>
    <w:lvl w:ilvl="0" w:tplc="04090001">
      <w:start w:val="1"/>
      <w:numFmt w:val="bullet"/>
      <w:lvlText w:val=""/>
      <w:lvlJc w:val="left"/>
      <w:pPr>
        <w:ind w:left="4170" w:hanging="360"/>
      </w:pPr>
      <w:rPr>
        <w:rFonts w:ascii="Symbol" w:hAnsi="Symbol" w:hint="default"/>
      </w:rPr>
    </w:lvl>
    <w:lvl w:ilvl="1" w:tplc="04090003" w:tentative="1">
      <w:start w:val="1"/>
      <w:numFmt w:val="bullet"/>
      <w:lvlText w:val="o"/>
      <w:lvlJc w:val="left"/>
      <w:pPr>
        <w:ind w:left="4890" w:hanging="360"/>
      </w:pPr>
      <w:rPr>
        <w:rFonts w:ascii="Courier New" w:hAnsi="Courier New" w:cs="Courier New" w:hint="default"/>
      </w:rPr>
    </w:lvl>
    <w:lvl w:ilvl="2" w:tplc="04090005" w:tentative="1">
      <w:start w:val="1"/>
      <w:numFmt w:val="bullet"/>
      <w:lvlText w:val=""/>
      <w:lvlJc w:val="left"/>
      <w:pPr>
        <w:ind w:left="5610" w:hanging="360"/>
      </w:pPr>
      <w:rPr>
        <w:rFonts w:ascii="Wingdings" w:hAnsi="Wingdings" w:hint="default"/>
      </w:rPr>
    </w:lvl>
    <w:lvl w:ilvl="3" w:tplc="04090001" w:tentative="1">
      <w:start w:val="1"/>
      <w:numFmt w:val="bullet"/>
      <w:lvlText w:val=""/>
      <w:lvlJc w:val="left"/>
      <w:pPr>
        <w:ind w:left="6330" w:hanging="360"/>
      </w:pPr>
      <w:rPr>
        <w:rFonts w:ascii="Symbol" w:hAnsi="Symbol" w:hint="default"/>
      </w:rPr>
    </w:lvl>
    <w:lvl w:ilvl="4" w:tplc="04090003" w:tentative="1">
      <w:start w:val="1"/>
      <w:numFmt w:val="bullet"/>
      <w:lvlText w:val="o"/>
      <w:lvlJc w:val="left"/>
      <w:pPr>
        <w:ind w:left="7050" w:hanging="360"/>
      </w:pPr>
      <w:rPr>
        <w:rFonts w:ascii="Courier New" w:hAnsi="Courier New" w:cs="Courier New" w:hint="default"/>
      </w:rPr>
    </w:lvl>
    <w:lvl w:ilvl="5" w:tplc="04090005" w:tentative="1">
      <w:start w:val="1"/>
      <w:numFmt w:val="bullet"/>
      <w:lvlText w:val=""/>
      <w:lvlJc w:val="left"/>
      <w:pPr>
        <w:ind w:left="7770" w:hanging="360"/>
      </w:pPr>
      <w:rPr>
        <w:rFonts w:ascii="Wingdings" w:hAnsi="Wingdings" w:hint="default"/>
      </w:rPr>
    </w:lvl>
    <w:lvl w:ilvl="6" w:tplc="04090001" w:tentative="1">
      <w:start w:val="1"/>
      <w:numFmt w:val="bullet"/>
      <w:lvlText w:val=""/>
      <w:lvlJc w:val="left"/>
      <w:pPr>
        <w:ind w:left="8490" w:hanging="360"/>
      </w:pPr>
      <w:rPr>
        <w:rFonts w:ascii="Symbol" w:hAnsi="Symbol" w:hint="default"/>
      </w:rPr>
    </w:lvl>
    <w:lvl w:ilvl="7" w:tplc="04090003" w:tentative="1">
      <w:start w:val="1"/>
      <w:numFmt w:val="bullet"/>
      <w:lvlText w:val="o"/>
      <w:lvlJc w:val="left"/>
      <w:pPr>
        <w:ind w:left="9210" w:hanging="360"/>
      </w:pPr>
      <w:rPr>
        <w:rFonts w:ascii="Courier New" w:hAnsi="Courier New" w:cs="Courier New" w:hint="default"/>
      </w:rPr>
    </w:lvl>
    <w:lvl w:ilvl="8" w:tplc="04090005" w:tentative="1">
      <w:start w:val="1"/>
      <w:numFmt w:val="bullet"/>
      <w:lvlText w:val=""/>
      <w:lvlJc w:val="left"/>
      <w:pPr>
        <w:ind w:left="9930" w:hanging="360"/>
      </w:pPr>
      <w:rPr>
        <w:rFonts w:ascii="Wingdings" w:hAnsi="Wingdings" w:hint="default"/>
      </w:rPr>
    </w:lvl>
  </w:abstractNum>
  <w:abstractNum w:abstractNumId="15" w15:restartNumberingAfterBreak="0">
    <w:nsid w:val="754079BB"/>
    <w:multiLevelType w:val="hybridMultilevel"/>
    <w:tmpl w:val="75CCABA2"/>
    <w:lvl w:ilvl="0" w:tplc="52724FDE">
      <w:start w:val="78"/>
      <w:numFmt w:val="bullet"/>
      <w:lvlText w:val=""/>
      <w:lvlJc w:val="left"/>
      <w:pPr>
        <w:ind w:left="418" w:hanging="360"/>
      </w:pPr>
      <w:rPr>
        <w:rFonts w:ascii="Wingdings" w:eastAsia="Times New Roman" w:hAnsi="Wingdings"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5"/>
  </w:num>
  <w:num w:numId="13">
    <w:abstractNumId w:val="14"/>
  </w:num>
  <w:num w:numId="14">
    <w:abstractNumId w:val="1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0B8"/>
    <w:rsid w:val="0000579C"/>
    <w:rsid w:val="00013B61"/>
    <w:rsid w:val="00042700"/>
    <w:rsid w:val="00046731"/>
    <w:rsid w:val="00047D61"/>
    <w:rsid w:val="000600A1"/>
    <w:rsid w:val="00080F13"/>
    <w:rsid w:val="00093B54"/>
    <w:rsid w:val="000C3EC1"/>
    <w:rsid w:val="000D3941"/>
    <w:rsid w:val="000E001A"/>
    <w:rsid w:val="000F31DD"/>
    <w:rsid w:val="00104D2F"/>
    <w:rsid w:val="0011596E"/>
    <w:rsid w:val="00123776"/>
    <w:rsid w:val="001430B8"/>
    <w:rsid w:val="00181542"/>
    <w:rsid w:val="0018C83E"/>
    <w:rsid w:val="00193A0C"/>
    <w:rsid w:val="001971A3"/>
    <w:rsid w:val="00197F85"/>
    <w:rsid w:val="001C595F"/>
    <w:rsid w:val="001F14F1"/>
    <w:rsid w:val="001F34C0"/>
    <w:rsid w:val="00207EF2"/>
    <w:rsid w:val="00225D0B"/>
    <w:rsid w:val="00242E5D"/>
    <w:rsid w:val="002602DA"/>
    <w:rsid w:val="002633CE"/>
    <w:rsid w:val="0026755E"/>
    <w:rsid w:val="00267CFB"/>
    <w:rsid w:val="00293816"/>
    <w:rsid w:val="002E5E84"/>
    <w:rsid w:val="002F3EC5"/>
    <w:rsid w:val="00305E8D"/>
    <w:rsid w:val="00316C98"/>
    <w:rsid w:val="00322038"/>
    <w:rsid w:val="003363EC"/>
    <w:rsid w:val="00336B6F"/>
    <w:rsid w:val="00343740"/>
    <w:rsid w:val="003510FB"/>
    <w:rsid w:val="003610DB"/>
    <w:rsid w:val="00365C36"/>
    <w:rsid w:val="00370770"/>
    <w:rsid w:val="00383724"/>
    <w:rsid w:val="00396651"/>
    <w:rsid w:val="003A4522"/>
    <w:rsid w:val="003B10C0"/>
    <w:rsid w:val="003C6036"/>
    <w:rsid w:val="003D69BA"/>
    <w:rsid w:val="003F1058"/>
    <w:rsid w:val="00400A3A"/>
    <w:rsid w:val="00402F69"/>
    <w:rsid w:val="004030BE"/>
    <w:rsid w:val="0041378C"/>
    <w:rsid w:val="00416085"/>
    <w:rsid w:val="00452E55"/>
    <w:rsid w:val="0048072B"/>
    <w:rsid w:val="0048309A"/>
    <w:rsid w:val="004A27C3"/>
    <w:rsid w:val="004B4CA0"/>
    <w:rsid w:val="004E77BD"/>
    <w:rsid w:val="00522F9C"/>
    <w:rsid w:val="005270D3"/>
    <w:rsid w:val="00532E6E"/>
    <w:rsid w:val="005838CC"/>
    <w:rsid w:val="00595F76"/>
    <w:rsid w:val="005B3147"/>
    <w:rsid w:val="005C595F"/>
    <w:rsid w:val="005C7890"/>
    <w:rsid w:val="005D6D58"/>
    <w:rsid w:val="00606DB8"/>
    <w:rsid w:val="00623FEB"/>
    <w:rsid w:val="0064286F"/>
    <w:rsid w:val="006600CF"/>
    <w:rsid w:val="00666066"/>
    <w:rsid w:val="00666460"/>
    <w:rsid w:val="006668C3"/>
    <w:rsid w:val="006824E5"/>
    <w:rsid w:val="006832D3"/>
    <w:rsid w:val="006B130D"/>
    <w:rsid w:val="006E7E18"/>
    <w:rsid w:val="007015D7"/>
    <w:rsid w:val="007159EA"/>
    <w:rsid w:val="007555D5"/>
    <w:rsid w:val="00766649"/>
    <w:rsid w:val="007721CE"/>
    <w:rsid w:val="00772DAA"/>
    <w:rsid w:val="007739C1"/>
    <w:rsid w:val="007817F5"/>
    <w:rsid w:val="007964C3"/>
    <w:rsid w:val="007A3878"/>
    <w:rsid w:val="007A7715"/>
    <w:rsid w:val="007C1C7C"/>
    <w:rsid w:val="007D21DA"/>
    <w:rsid w:val="007D2523"/>
    <w:rsid w:val="007E6C01"/>
    <w:rsid w:val="0080245C"/>
    <w:rsid w:val="00843F9F"/>
    <w:rsid w:val="00855307"/>
    <w:rsid w:val="008740D3"/>
    <w:rsid w:val="00882812"/>
    <w:rsid w:val="008B4098"/>
    <w:rsid w:val="008B7154"/>
    <w:rsid w:val="008C1BBA"/>
    <w:rsid w:val="008C73DC"/>
    <w:rsid w:val="008E37E6"/>
    <w:rsid w:val="009209FE"/>
    <w:rsid w:val="00921CBA"/>
    <w:rsid w:val="009222B2"/>
    <w:rsid w:val="00937516"/>
    <w:rsid w:val="009422E5"/>
    <w:rsid w:val="009B017E"/>
    <w:rsid w:val="009C062C"/>
    <w:rsid w:val="009C09A5"/>
    <w:rsid w:val="009C4D0F"/>
    <w:rsid w:val="009C5D45"/>
    <w:rsid w:val="009D4201"/>
    <w:rsid w:val="009E3BC6"/>
    <w:rsid w:val="00A00A76"/>
    <w:rsid w:val="00A12502"/>
    <w:rsid w:val="00A17574"/>
    <w:rsid w:val="00A34C76"/>
    <w:rsid w:val="00A377CF"/>
    <w:rsid w:val="00A419A3"/>
    <w:rsid w:val="00A45032"/>
    <w:rsid w:val="00A63ECC"/>
    <w:rsid w:val="00A67B22"/>
    <w:rsid w:val="00A82989"/>
    <w:rsid w:val="00AC2008"/>
    <w:rsid w:val="00AD2576"/>
    <w:rsid w:val="00AD4BD4"/>
    <w:rsid w:val="00AE1393"/>
    <w:rsid w:val="00AE68C5"/>
    <w:rsid w:val="00AF561C"/>
    <w:rsid w:val="00B05B91"/>
    <w:rsid w:val="00B14966"/>
    <w:rsid w:val="00B46485"/>
    <w:rsid w:val="00B63707"/>
    <w:rsid w:val="00B646DC"/>
    <w:rsid w:val="00B72366"/>
    <w:rsid w:val="00B749E2"/>
    <w:rsid w:val="00B85BA7"/>
    <w:rsid w:val="00B936B6"/>
    <w:rsid w:val="00B93755"/>
    <w:rsid w:val="00B97F5D"/>
    <w:rsid w:val="00BC2BAE"/>
    <w:rsid w:val="00BD012C"/>
    <w:rsid w:val="00BE4AE2"/>
    <w:rsid w:val="00BF37DF"/>
    <w:rsid w:val="00C1336C"/>
    <w:rsid w:val="00C21A81"/>
    <w:rsid w:val="00C3287E"/>
    <w:rsid w:val="00C35000"/>
    <w:rsid w:val="00C4110A"/>
    <w:rsid w:val="00C4173F"/>
    <w:rsid w:val="00C463B6"/>
    <w:rsid w:val="00C54E7A"/>
    <w:rsid w:val="00C67770"/>
    <w:rsid w:val="00C773AE"/>
    <w:rsid w:val="00C82D8C"/>
    <w:rsid w:val="00C94EA5"/>
    <w:rsid w:val="00CB3997"/>
    <w:rsid w:val="00CC1F8C"/>
    <w:rsid w:val="00CC7F55"/>
    <w:rsid w:val="00CD172F"/>
    <w:rsid w:val="00CD1EB9"/>
    <w:rsid w:val="00CF603F"/>
    <w:rsid w:val="00D02D62"/>
    <w:rsid w:val="00D0467D"/>
    <w:rsid w:val="00D3571E"/>
    <w:rsid w:val="00D75858"/>
    <w:rsid w:val="00DA562E"/>
    <w:rsid w:val="00DA72B0"/>
    <w:rsid w:val="00DD5C7B"/>
    <w:rsid w:val="00DD7C42"/>
    <w:rsid w:val="00DE293F"/>
    <w:rsid w:val="00E12B1A"/>
    <w:rsid w:val="00E155B0"/>
    <w:rsid w:val="00E25EDC"/>
    <w:rsid w:val="00E27464"/>
    <w:rsid w:val="00E40CCF"/>
    <w:rsid w:val="00E54431"/>
    <w:rsid w:val="00E62E31"/>
    <w:rsid w:val="00E800D5"/>
    <w:rsid w:val="00E817AB"/>
    <w:rsid w:val="00E87680"/>
    <w:rsid w:val="00EA0B7C"/>
    <w:rsid w:val="00ED1A5A"/>
    <w:rsid w:val="00EE5748"/>
    <w:rsid w:val="00EE6374"/>
    <w:rsid w:val="00EF4E61"/>
    <w:rsid w:val="00EF580F"/>
    <w:rsid w:val="00F042B7"/>
    <w:rsid w:val="00F43C21"/>
    <w:rsid w:val="00F667C1"/>
    <w:rsid w:val="00F87CD2"/>
    <w:rsid w:val="00F92756"/>
    <w:rsid w:val="00FB0787"/>
    <w:rsid w:val="00FC6422"/>
    <w:rsid w:val="00FC7BB7"/>
    <w:rsid w:val="00FF16A2"/>
    <w:rsid w:val="01FFD752"/>
    <w:rsid w:val="0294A649"/>
    <w:rsid w:val="029B81C8"/>
    <w:rsid w:val="030EDCAC"/>
    <w:rsid w:val="038664FB"/>
    <w:rsid w:val="03EA571E"/>
    <w:rsid w:val="04A9D31B"/>
    <w:rsid w:val="05F775A3"/>
    <w:rsid w:val="06959316"/>
    <w:rsid w:val="07D1BA17"/>
    <w:rsid w:val="08025F42"/>
    <w:rsid w:val="08CB7745"/>
    <w:rsid w:val="0958E457"/>
    <w:rsid w:val="0CB3DE06"/>
    <w:rsid w:val="0D077873"/>
    <w:rsid w:val="0D5F8F62"/>
    <w:rsid w:val="0F2B9027"/>
    <w:rsid w:val="0F46DFEA"/>
    <w:rsid w:val="0F842EBD"/>
    <w:rsid w:val="1007E5E6"/>
    <w:rsid w:val="100D6C5D"/>
    <w:rsid w:val="1144E859"/>
    <w:rsid w:val="121DEE95"/>
    <w:rsid w:val="129F36AD"/>
    <w:rsid w:val="131B0506"/>
    <w:rsid w:val="14E0CFFC"/>
    <w:rsid w:val="1A06783E"/>
    <w:rsid w:val="1CA711D6"/>
    <w:rsid w:val="1CC5F0E5"/>
    <w:rsid w:val="1D713AB9"/>
    <w:rsid w:val="1D75C487"/>
    <w:rsid w:val="1DD008C8"/>
    <w:rsid w:val="1FDB957C"/>
    <w:rsid w:val="206D8A2D"/>
    <w:rsid w:val="20FF8132"/>
    <w:rsid w:val="211E4D35"/>
    <w:rsid w:val="21366118"/>
    <w:rsid w:val="228ADF50"/>
    <w:rsid w:val="26BFE2AC"/>
    <w:rsid w:val="26C16DAD"/>
    <w:rsid w:val="27029B60"/>
    <w:rsid w:val="2719F6E6"/>
    <w:rsid w:val="27829031"/>
    <w:rsid w:val="281166EF"/>
    <w:rsid w:val="2B284DFC"/>
    <w:rsid w:val="2B746246"/>
    <w:rsid w:val="2D335BE9"/>
    <w:rsid w:val="2D7B7C78"/>
    <w:rsid w:val="2E2F12C4"/>
    <w:rsid w:val="2E95DCB5"/>
    <w:rsid w:val="2E999D73"/>
    <w:rsid w:val="2FC7FF03"/>
    <w:rsid w:val="30367871"/>
    <w:rsid w:val="305EE170"/>
    <w:rsid w:val="30933B4C"/>
    <w:rsid w:val="30966A32"/>
    <w:rsid w:val="314665EC"/>
    <w:rsid w:val="31904567"/>
    <w:rsid w:val="31DC6D49"/>
    <w:rsid w:val="32D6F1B9"/>
    <w:rsid w:val="34E0AC14"/>
    <w:rsid w:val="3574363E"/>
    <w:rsid w:val="363F2EEE"/>
    <w:rsid w:val="37BCD2E4"/>
    <w:rsid w:val="38E7765F"/>
    <w:rsid w:val="3B3243EF"/>
    <w:rsid w:val="3C23238F"/>
    <w:rsid w:val="3DA65908"/>
    <w:rsid w:val="3DCFF6EC"/>
    <w:rsid w:val="3E1EB9AE"/>
    <w:rsid w:val="3E9D5B93"/>
    <w:rsid w:val="3ECB0248"/>
    <w:rsid w:val="3EF51CAE"/>
    <w:rsid w:val="404FF6AA"/>
    <w:rsid w:val="40A4961F"/>
    <w:rsid w:val="42542768"/>
    <w:rsid w:val="4382A755"/>
    <w:rsid w:val="445AFD26"/>
    <w:rsid w:val="44B974B9"/>
    <w:rsid w:val="4550C186"/>
    <w:rsid w:val="47A6352A"/>
    <w:rsid w:val="48019D6D"/>
    <w:rsid w:val="480A94D4"/>
    <w:rsid w:val="49446BF7"/>
    <w:rsid w:val="4CA90F02"/>
    <w:rsid w:val="4CC177CA"/>
    <w:rsid w:val="4D297E99"/>
    <w:rsid w:val="4D4A8A30"/>
    <w:rsid w:val="4D5FC2D8"/>
    <w:rsid w:val="4E0389E7"/>
    <w:rsid w:val="4E7C0FAC"/>
    <w:rsid w:val="4EDF5A0B"/>
    <w:rsid w:val="4EE10510"/>
    <w:rsid w:val="512C446E"/>
    <w:rsid w:val="5197FF6A"/>
    <w:rsid w:val="51A6ED84"/>
    <w:rsid w:val="529F48B8"/>
    <w:rsid w:val="5308C38E"/>
    <w:rsid w:val="54492BF0"/>
    <w:rsid w:val="575D48C9"/>
    <w:rsid w:val="58B28119"/>
    <w:rsid w:val="5AC37830"/>
    <w:rsid w:val="5AD9519F"/>
    <w:rsid w:val="5AF699E9"/>
    <w:rsid w:val="5B130BB6"/>
    <w:rsid w:val="5B7B5276"/>
    <w:rsid w:val="5CE95E5F"/>
    <w:rsid w:val="5D455D82"/>
    <w:rsid w:val="5D6134D2"/>
    <w:rsid w:val="5D847E54"/>
    <w:rsid w:val="5D8EB480"/>
    <w:rsid w:val="5DAF630B"/>
    <w:rsid w:val="5F5FE451"/>
    <w:rsid w:val="5FA4334F"/>
    <w:rsid w:val="60BA5F6C"/>
    <w:rsid w:val="6173C9C6"/>
    <w:rsid w:val="61EE6B53"/>
    <w:rsid w:val="628DCCF7"/>
    <w:rsid w:val="64B93710"/>
    <w:rsid w:val="65767205"/>
    <w:rsid w:val="677717EE"/>
    <w:rsid w:val="68D5AE5E"/>
    <w:rsid w:val="69BF2D91"/>
    <w:rsid w:val="6A54A752"/>
    <w:rsid w:val="6A9491F3"/>
    <w:rsid w:val="6BA98FFD"/>
    <w:rsid w:val="6C14EDE2"/>
    <w:rsid w:val="6C3E0F26"/>
    <w:rsid w:val="6C898C1E"/>
    <w:rsid w:val="6D584299"/>
    <w:rsid w:val="6D91B890"/>
    <w:rsid w:val="6F48702C"/>
    <w:rsid w:val="6F70F615"/>
    <w:rsid w:val="6FA7B8F4"/>
    <w:rsid w:val="7135B91E"/>
    <w:rsid w:val="72FB4D8E"/>
    <w:rsid w:val="730216B2"/>
    <w:rsid w:val="7430D67D"/>
    <w:rsid w:val="764248B0"/>
    <w:rsid w:val="76635C65"/>
    <w:rsid w:val="7773A654"/>
    <w:rsid w:val="798B81D0"/>
    <w:rsid w:val="79BCEF27"/>
    <w:rsid w:val="7B2257B6"/>
    <w:rsid w:val="7CB481BE"/>
    <w:rsid w:val="7DC62A37"/>
    <w:rsid w:val="7DEC8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504098"/>
  <w15:docId w15:val="{18C023D4-4488-4F54-B6CC-88D76E57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B61"/>
    <w:pPr>
      <w:spacing w:before="60" w:after="60" w:line="276" w:lineRule="auto"/>
      <w:ind w:left="58"/>
    </w:pPr>
    <w:rPr>
      <w:rFonts w:asciiTheme="minorHAnsi" w:hAnsiTheme="minorHAnsi"/>
    </w:rPr>
  </w:style>
  <w:style w:type="paragraph" w:styleId="Heading1">
    <w:name w:val="heading 1"/>
    <w:basedOn w:val="Normal"/>
    <w:next w:val="Normal"/>
    <w:link w:val="Heading1Char"/>
    <w:qFormat/>
    <w:rsid w:val="00093B54"/>
    <w:pPr>
      <w:pBdr>
        <w:top w:val="single" w:sz="4" w:space="1" w:color="215868" w:themeColor="accent5" w:themeShade="80"/>
        <w:bottom w:val="single" w:sz="4" w:space="1" w:color="215868" w:themeColor="accent5" w:themeShade="80"/>
      </w:pBdr>
      <w:shd w:val="clear" w:color="auto" w:fill="4BACC6" w:themeFill="accent5"/>
      <w:spacing w:before="300"/>
      <w:jc w:val="center"/>
      <w:outlineLvl w:val="0"/>
    </w:pPr>
    <w:rPr>
      <w:rFonts w:asciiTheme="majorHAnsi" w:hAnsiTheme="majorHAnsi" w:cs="Arial"/>
      <w:b/>
      <w:bCs/>
      <w:color w:val="FFFFFF" w:themeColor="background1"/>
      <w:sz w:val="24"/>
      <w:szCs w:val="24"/>
    </w:rPr>
  </w:style>
  <w:style w:type="paragraph" w:styleId="Heading2">
    <w:name w:val="heading 2"/>
    <w:basedOn w:val="Normal"/>
    <w:next w:val="Normal"/>
    <w:semiHidden/>
    <w:unhideWhenUsed/>
    <w:rsid w:val="009C5D45"/>
    <w:pPr>
      <w:keepNext/>
      <w:spacing w:before="24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B54"/>
    <w:rPr>
      <w:rFonts w:asciiTheme="majorHAnsi" w:hAnsiTheme="majorHAnsi" w:cs="Arial"/>
      <w:b/>
      <w:bCs/>
      <w:color w:val="FFFFFF" w:themeColor="background1"/>
      <w:sz w:val="24"/>
      <w:szCs w:val="24"/>
      <w:shd w:val="clear" w:color="auto" w:fill="4BACC6" w:themeFill="accent5"/>
    </w:rPr>
  </w:style>
  <w:style w:type="paragraph" w:styleId="BalloonText">
    <w:name w:val="Balloon Text"/>
    <w:basedOn w:val="Normal"/>
    <w:semiHidden/>
    <w:rsid w:val="00B936B6"/>
    <w:rPr>
      <w:rFonts w:cs="Tahoma"/>
      <w:sz w:val="16"/>
      <w:szCs w:val="16"/>
    </w:rPr>
  </w:style>
  <w:style w:type="paragraph" w:styleId="Title">
    <w:name w:val="Title"/>
    <w:basedOn w:val="Normal"/>
    <w:qFormat/>
    <w:rsid w:val="00093B54"/>
    <w:pPr>
      <w:spacing w:before="0" w:after="240"/>
      <w:jc w:val="center"/>
    </w:pPr>
    <w:rPr>
      <w:rFonts w:asciiTheme="majorHAnsi" w:hAnsiTheme="majorHAnsi" w:cs="Arial"/>
      <w:b/>
      <w:bCs/>
      <w:sz w:val="36"/>
      <w:szCs w:val="32"/>
    </w:rPr>
  </w:style>
  <w:style w:type="character" w:styleId="PlaceholderText">
    <w:name w:val="Placeholder Text"/>
    <w:basedOn w:val="DefaultParagraphFont"/>
    <w:uiPriority w:val="99"/>
    <w:semiHidden/>
    <w:rsid w:val="00093B54"/>
    <w:rPr>
      <w:color w:val="808080"/>
    </w:rPr>
  </w:style>
  <w:style w:type="table" w:styleId="TableGrid">
    <w:name w:val="Table Grid"/>
    <w:basedOn w:val="TableNormal"/>
    <w:uiPriority w:val="59"/>
    <w:rsid w:val="00E87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8C73DC"/>
    <w:pPr>
      <w:ind w:left="720"/>
      <w:contextualSpacing/>
    </w:pPr>
  </w:style>
  <w:style w:type="character" w:styleId="Hyperlink">
    <w:name w:val="Hyperlink"/>
    <w:basedOn w:val="DefaultParagraphFont"/>
    <w:uiPriority w:val="99"/>
    <w:unhideWhenUsed/>
    <w:rsid w:val="00123776"/>
    <w:rPr>
      <w:color w:val="0000FF" w:themeColor="hyperlink"/>
      <w:u w:val="single"/>
    </w:rPr>
  </w:style>
  <w:style w:type="paragraph" w:styleId="Subtitle">
    <w:name w:val="Subtitle"/>
    <w:basedOn w:val="Normal"/>
    <w:next w:val="Normal"/>
    <w:link w:val="SubtitleChar"/>
    <w:uiPriority w:val="11"/>
    <w:qFormat/>
    <w:rsid w:val="00C1336C"/>
    <w:pPr>
      <w:numPr>
        <w:ilvl w:val="1"/>
      </w:numPr>
      <w:spacing w:after="160"/>
      <w:ind w:left="58"/>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1336C"/>
    <w:rPr>
      <w:rFonts w:asciiTheme="minorHAnsi" w:eastAsiaTheme="minorEastAsia" w:hAnsiTheme="minorHAnsi" w:cstheme="minorBidi"/>
      <w:color w:val="5A5A5A" w:themeColor="text1" w:themeTint="A5"/>
      <w:spacing w:val="15"/>
      <w:sz w:val="22"/>
      <w:szCs w:val="22"/>
    </w:rPr>
  </w:style>
  <w:style w:type="paragraph" w:styleId="Header">
    <w:name w:val="header"/>
    <w:basedOn w:val="Normal"/>
    <w:link w:val="HeaderChar"/>
    <w:uiPriority w:val="99"/>
    <w:unhideWhenUsed/>
    <w:rsid w:val="009C4D0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C4D0F"/>
    <w:rPr>
      <w:rFonts w:asciiTheme="minorHAnsi" w:hAnsiTheme="minorHAnsi"/>
    </w:rPr>
  </w:style>
  <w:style w:type="paragraph" w:styleId="Footer">
    <w:name w:val="footer"/>
    <w:basedOn w:val="Normal"/>
    <w:link w:val="FooterChar"/>
    <w:uiPriority w:val="99"/>
    <w:unhideWhenUsed/>
    <w:rsid w:val="009C4D0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C4D0F"/>
    <w:rPr>
      <w:rFonts w:asciiTheme="minorHAnsi" w:hAnsiTheme="minorHAnsi"/>
    </w:rPr>
  </w:style>
  <w:style w:type="character" w:styleId="CommentReference">
    <w:name w:val="annotation reference"/>
    <w:basedOn w:val="DefaultParagraphFont"/>
    <w:uiPriority w:val="99"/>
    <w:semiHidden/>
    <w:unhideWhenUsed/>
    <w:rsid w:val="009222B2"/>
    <w:rPr>
      <w:sz w:val="16"/>
      <w:szCs w:val="16"/>
    </w:rPr>
  </w:style>
  <w:style w:type="paragraph" w:styleId="CommentText">
    <w:name w:val="annotation text"/>
    <w:basedOn w:val="Normal"/>
    <w:link w:val="CommentTextChar"/>
    <w:uiPriority w:val="99"/>
    <w:semiHidden/>
    <w:unhideWhenUsed/>
    <w:rsid w:val="009222B2"/>
    <w:pPr>
      <w:spacing w:line="240" w:lineRule="auto"/>
    </w:pPr>
  </w:style>
  <w:style w:type="character" w:customStyle="1" w:styleId="CommentTextChar">
    <w:name w:val="Comment Text Char"/>
    <w:basedOn w:val="DefaultParagraphFont"/>
    <w:link w:val="CommentText"/>
    <w:uiPriority w:val="99"/>
    <w:semiHidden/>
    <w:rsid w:val="009222B2"/>
    <w:rPr>
      <w:rFonts w:asciiTheme="minorHAnsi" w:hAnsiTheme="minorHAnsi"/>
    </w:rPr>
  </w:style>
  <w:style w:type="paragraph" w:styleId="CommentSubject">
    <w:name w:val="annotation subject"/>
    <w:basedOn w:val="CommentText"/>
    <w:next w:val="CommentText"/>
    <w:link w:val="CommentSubjectChar"/>
    <w:uiPriority w:val="99"/>
    <w:semiHidden/>
    <w:unhideWhenUsed/>
    <w:rsid w:val="009222B2"/>
    <w:rPr>
      <w:b/>
      <w:bCs/>
    </w:rPr>
  </w:style>
  <w:style w:type="character" w:customStyle="1" w:styleId="CommentSubjectChar">
    <w:name w:val="Comment Subject Char"/>
    <w:basedOn w:val="CommentTextChar"/>
    <w:link w:val="CommentSubject"/>
    <w:uiPriority w:val="99"/>
    <w:semiHidden/>
    <w:rsid w:val="009222B2"/>
    <w:rPr>
      <w:rFonts w:asciiTheme="minorHAnsi" w:hAnsiTheme="minorHAnsi"/>
      <w:b/>
      <w:bCs/>
    </w:rPr>
  </w:style>
  <w:style w:type="character" w:styleId="UnresolvedMention">
    <w:name w:val="Unresolved Mention"/>
    <w:basedOn w:val="DefaultParagraphFont"/>
    <w:uiPriority w:val="99"/>
    <w:semiHidden/>
    <w:unhideWhenUsed/>
    <w:rsid w:val="00E54431"/>
    <w:rPr>
      <w:color w:val="605E5C"/>
      <w:shd w:val="clear" w:color="auto" w:fill="E1DFDD"/>
    </w:rPr>
  </w:style>
  <w:style w:type="paragraph" w:customStyle="1" w:styleId="Style1">
    <w:name w:val="Style1"/>
    <w:basedOn w:val="Heading1"/>
    <w:link w:val="Style1Char"/>
    <w:qFormat/>
    <w:rsid w:val="00AD4BD4"/>
    <w:pPr>
      <w:shd w:val="clear" w:color="auto" w:fill="6A6DA8"/>
    </w:pPr>
  </w:style>
  <w:style w:type="character" w:customStyle="1" w:styleId="Style1Char">
    <w:name w:val="Style1 Char"/>
    <w:basedOn w:val="Heading1Char"/>
    <w:link w:val="Style1"/>
    <w:rsid w:val="00AD4BD4"/>
    <w:rPr>
      <w:rFonts w:asciiTheme="majorHAnsi" w:hAnsiTheme="majorHAnsi" w:cs="Arial"/>
      <w:b/>
      <w:bCs/>
      <w:color w:val="FFFFFF" w:themeColor="background1"/>
      <w:sz w:val="24"/>
      <w:szCs w:val="24"/>
      <w:shd w:val="clear" w:color="auto" w:fill="6A6DA8"/>
    </w:rPr>
  </w:style>
  <w:style w:type="character" w:styleId="FollowedHyperlink">
    <w:name w:val="FollowedHyperlink"/>
    <w:basedOn w:val="DefaultParagraphFont"/>
    <w:uiPriority w:val="99"/>
    <w:semiHidden/>
    <w:unhideWhenUsed/>
    <w:rsid w:val="001159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5456">
      <w:bodyDiv w:val="1"/>
      <w:marLeft w:val="0"/>
      <w:marRight w:val="0"/>
      <w:marTop w:val="0"/>
      <w:marBottom w:val="0"/>
      <w:divBdr>
        <w:top w:val="none" w:sz="0" w:space="0" w:color="auto"/>
        <w:left w:val="none" w:sz="0" w:space="0" w:color="auto"/>
        <w:bottom w:val="none" w:sz="0" w:space="0" w:color="auto"/>
        <w:right w:val="none" w:sz="0" w:space="0" w:color="auto"/>
      </w:divBdr>
    </w:div>
    <w:div w:id="109252147">
      <w:bodyDiv w:val="1"/>
      <w:marLeft w:val="0"/>
      <w:marRight w:val="0"/>
      <w:marTop w:val="0"/>
      <w:marBottom w:val="0"/>
      <w:divBdr>
        <w:top w:val="none" w:sz="0" w:space="0" w:color="auto"/>
        <w:left w:val="none" w:sz="0" w:space="0" w:color="auto"/>
        <w:bottom w:val="none" w:sz="0" w:space="0" w:color="auto"/>
        <w:right w:val="none" w:sz="0" w:space="0" w:color="auto"/>
      </w:divBdr>
      <w:divsChild>
        <w:div w:id="1873223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505569">
      <w:bodyDiv w:val="1"/>
      <w:marLeft w:val="0"/>
      <w:marRight w:val="0"/>
      <w:marTop w:val="0"/>
      <w:marBottom w:val="0"/>
      <w:divBdr>
        <w:top w:val="none" w:sz="0" w:space="0" w:color="auto"/>
        <w:left w:val="none" w:sz="0" w:space="0" w:color="auto"/>
        <w:bottom w:val="none" w:sz="0" w:space="0" w:color="auto"/>
        <w:right w:val="none" w:sz="0" w:space="0" w:color="auto"/>
      </w:divBdr>
    </w:div>
    <w:div w:id="363023363">
      <w:bodyDiv w:val="1"/>
      <w:marLeft w:val="0"/>
      <w:marRight w:val="0"/>
      <w:marTop w:val="0"/>
      <w:marBottom w:val="0"/>
      <w:divBdr>
        <w:top w:val="none" w:sz="0" w:space="0" w:color="auto"/>
        <w:left w:val="none" w:sz="0" w:space="0" w:color="auto"/>
        <w:bottom w:val="none" w:sz="0" w:space="0" w:color="auto"/>
        <w:right w:val="none" w:sz="0" w:space="0" w:color="auto"/>
      </w:divBdr>
    </w:div>
    <w:div w:id="432240948">
      <w:bodyDiv w:val="1"/>
      <w:marLeft w:val="0"/>
      <w:marRight w:val="0"/>
      <w:marTop w:val="0"/>
      <w:marBottom w:val="0"/>
      <w:divBdr>
        <w:top w:val="none" w:sz="0" w:space="0" w:color="auto"/>
        <w:left w:val="none" w:sz="0" w:space="0" w:color="auto"/>
        <w:bottom w:val="none" w:sz="0" w:space="0" w:color="auto"/>
        <w:right w:val="none" w:sz="0" w:space="0" w:color="auto"/>
      </w:divBdr>
    </w:div>
    <w:div w:id="481312773">
      <w:bodyDiv w:val="1"/>
      <w:marLeft w:val="0"/>
      <w:marRight w:val="0"/>
      <w:marTop w:val="0"/>
      <w:marBottom w:val="0"/>
      <w:divBdr>
        <w:top w:val="none" w:sz="0" w:space="0" w:color="auto"/>
        <w:left w:val="none" w:sz="0" w:space="0" w:color="auto"/>
        <w:bottom w:val="none" w:sz="0" w:space="0" w:color="auto"/>
        <w:right w:val="none" w:sz="0" w:space="0" w:color="auto"/>
      </w:divBdr>
    </w:div>
    <w:div w:id="148369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teams.microsoft.com/l/meetup-join/19%3ameeting_MTZjN2MwZjMtYjRlMC00Y2RhLWJjNTItY2M5MGFkNGE0MmVj%40thread.v2/0?context=%7b%22Tid%22%3a%221aa55c83-0343-4ecb-bd39-bd7f43876bd7%22%2c%22Oid%22%3a%22519dd68e-7962-47a0-9651-e17d7ec44af5%22%7d" TargetMode="External"/><Relationship Id="rId26" Type="http://schemas.openxmlformats.org/officeDocument/2006/relationships/hyperlink" Target="mailto:juhill@doe.k12.ga.us" TargetMode="External"/><Relationship Id="rId39"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teams.microsoft.com/l/meetup-join/19%3ameeting_Nzg5MzU4MjAtNWY3ZC00ODVkLWI3NDEtNWE2NzQzMzVlNjUy%40thread.v2/0?context=%7b%22Tid%22%3a%221aa55c83-0343-4ecb-bd39-bd7f43876bd7%22%2c%22Oid%22%3a%22519dd68e-7962-47a0-9651-e17d7ec44af5%22%7d" TargetMode="External"/><Relationship Id="rId34" Type="http://schemas.openxmlformats.org/officeDocument/2006/relationships/hyperlink" Target="https://teams.microsoft.com/l/meetup-join/19%3ameeting_MDdkMWNkNTgtMjcxNS00NGNiLTlmOWMtZGJjZjM0ZDc2Zjlk%40thread.v2/0?context=%7b%22Tid%22%3a%221aa55c83-0343-4ecb-bd39-bd7f43876bd7%22%2c%22Oid%22%3a%22519dd68e-7962-47a0-9651-e17d7ec44af5%22%2c%22IsBroadcastMeeting%22%3atrue%7d"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gadoe.org/Curriculum-Instruction-and-Assessment/L4/Pages/Literacy-Grant.aspx" TargetMode="External"/><Relationship Id="rId17" Type="http://schemas.openxmlformats.org/officeDocument/2006/relationships/hyperlink" Target="https://teams.microsoft.com/l/meetup-join/19%3ameeting_NjliZjBkOTktZGQ2Yy00NzM5LWJiNmEtNDI5MTczODQxMThk%40thread.v2/0?context=%7b%22Tid%22%3a%221aa55c83-0343-4ecb-bd39-bd7f43876bd7%22%2c%22Oid%22%3a%22519dd68e-7962-47a0-9651-e17d7ec44af5%22%7d" TargetMode="External"/><Relationship Id="rId25" Type="http://schemas.openxmlformats.org/officeDocument/2006/relationships/hyperlink" Target="mailto:cdooley@doe.k12.ga.us" TargetMode="External"/><Relationship Id="rId33" Type="http://schemas.openxmlformats.org/officeDocument/2006/relationships/hyperlink" Target="https://teams.microsoft.com/l/meetup-join/19%3ameeting_OWU5MWQ4MWQtNzM0YS00NzI5LTk5Y2QtY2FkZjNiZWQzNzIw%40thread.v2/0?context=%7b%22Tid%22%3a%221aa55c83-0343-4ecb-bd39-bd7f43876bd7%22%2c%22Oid%22%3a%22519dd68e-7962-47a0-9651-e17d7ec44af5%22%2c%22IsBroadcastMeeting%22%3atrue%7d" TargetMode="External"/><Relationship Id="rId38" Type="http://schemas.openxmlformats.org/officeDocument/2006/relationships/hyperlink" Target="https://teams.microsoft.com/l/meetup-join/19%3ameeting_Yjk4OWFiN2MtNzE2ZC00NzFkLWFhNzEtNDU5ZjFkYjBjMWFi%40thread.v2/0?context=%7b%22Tid%22%3a%221aa55c83-0343-4ecb-bd39-bd7f43876bd7%22%2c%22Oid%22%3a%22519dd68e-7962-47a0-9651-e17d7ec44af5%22%7d" TargetMode="External"/><Relationship Id="rId2" Type="http://schemas.openxmlformats.org/officeDocument/2006/relationships/customXml" Target="../customXml/item2.xml"/><Relationship Id="rId16" Type="http://schemas.openxmlformats.org/officeDocument/2006/relationships/hyperlink" Target="https://teams.microsoft.com/l/meetup-join/19%3ameeting_MjBmYzkzOTAtZmE5ZS00YWM3LTg0OGUtODViZmY3ZTc4NjQ4%40thread.v2/0?context=%7b%22Tid%22%3a%221aa55c83-0343-4ecb-bd39-bd7f43876bd7%22%2c%22Oid%22%3a%22519dd68e-7962-47a0-9651-e17d7ec44af5%22%7d" TargetMode="External"/><Relationship Id="rId20" Type="http://schemas.openxmlformats.org/officeDocument/2006/relationships/hyperlink" Target="https://teams.microsoft.com/l/meetup-join/19%3ameeting_NjE0Y2RlNjYtNzZlYS00M2Q4LTkwMjktYTEyNzI2Y2MyZTY0%40thread.v2/0?context=%7b%22Tid%22%3a%221aa55c83-0343-4ecb-bd39-bd7f43876bd7%22%2c%22Oid%22%3a%22519dd68e-7962-47a0-9651-e17d7ec44af5%22%2c%22IsBroadcastMeeting%22%3atrue%7d" TargetMode="External"/><Relationship Id="rId29" Type="http://schemas.openxmlformats.org/officeDocument/2006/relationships/hyperlink" Target="mailto:Slott@doe.k12.ga.u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teams.microsoft.com/l/meetup-join/19%3ameeting_YzE5YTA2YjYtMTUzYi00MmIxLTg2OWItMzY5OTFlYzViMDMz%40thread.v2/0?context=%7b%22Tid%22%3a%221aa55c83-0343-4ecb-bd39-bd7f43876bd7%22%2c%22Oid%22%3a%22519dd68e-7962-47a0-9651-e17d7ec44af5%22%2c%22IsBroadcastMeeting%22%3atrue%7d" TargetMode="External"/><Relationship Id="rId32" Type="http://schemas.openxmlformats.org/officeDocument/2006/relationships/hyperlink" Target="https://teams.microsoft.com/l/meetup-join/19%3ameeting_MGFkMDZkMmItMWYyOS00YjFkLWJkNzgtYjk5YzNmZGI1OGQy%40thread.v2/0?context=%7b%22Tid%22%3a%221aa55c83-0343-4ecb-bd39-bd7f43876bd7%22%2c%22Oid%22%3a%22519dd68e-7962-47a0-9651-e17d7ec44af5%22%2c%22IsBroadcastMeeting%22%3atrue%7d" TargetMode="External"/><Relationship Id="rId37" Type="http://schemas.openxmlformats.org/officeDocument/2006/relationships/hyperlink" Target="https://teams.microsoft.com/l/meetup-join/19%3ameeting_ZTJhYzk2ZmMtY2RkNi00ZWQyLWFhNmQtZTZlMjEyZmVjYjY2%40thread.v2/0?context=%7b%22Tid%22%3a%221aa55c83-0343-4ecb-bd39-bd7f43876bd7%22%2c%22Oid%22%3a%22519dd68e-7962-47a0-9651-e17d7ec44af5%22%7d" TargetMode="External"/><Relationship Id="rId40" Type="http://schemas.openxmlformats.org/officeDocument/2006/relationships/hyperlink" Target="https://teams.microsoft.com/l/meetup-join/19%3ameeting_NGI5NWM4NDMtMzQ4MC00ZjQyLThlNGEtOTU4MDQ0MzZkMTlm%40thread.v2/0?context=%7b%22Tid%22%3a%221aa55c83-0343-4ecb-bd39-bd7f43876bd7%22%2c%22Oid%22%3a%22519dd68e-7962-47a0-9651-e17d7ec44af5%22%2c%22IsBroadcastMeeting%22%3atrue%7d" TargetMode="External"/><Relationship Id="rId5" Type="http://schemas.openxmlformats.org/officeDocument/2006/relationships/styles" Target="styles.xml"/><Relationship Id="rId15" Type="http://schemas.openxmlformats.org/officeDocument/2006/relationships/hyperlink" Target="https://teams.microsoft.com/l/meetup-join/19%3ameeting_MmI1MDI5NjMtODc4MS00NTlkLTkyNDgtMDZhZTZjZDAwMzc1%40thread.v2/0?context=%7b%22Tid%22%3a%221aa55c83-0343-4ecb-bd39-bd7f43876bd7%22%2c%22Oid%22%3a%22519dd68e-7962-47a0-9651-e17d7ec44af5%22%2c%22IsBroadcastMeeting%22%3atrue%7d" TargetMode="External"/><Relationship Id="rId23" Type="http://schemas.openxmlformats.org/officeDocument/2006/relationships/hyperlink" Target="https://teams.microsoft.com/l/meetup-join/19%3ameeting_YzY0MmQ0NTktMGY3Mi00OWQwLWE5ZTQtZmRlMDMxMWNlZTUz%40thread.v2/0?context=%7b%22Tid%22%3a%221aa55c83-0343-4ecb-bd39-bd7f43876bd7%22%2c%22Oid%22%3a%22519dd68e-7962-47a0-9651-e17d7ec44af5%22%7d" TargetMode="External"/><Relationship Id="rId28" Type="http://schemas.openxmlformats.org/officeDocument/2006/relationships/hyperlink" Target="mailto:lisa.albert@doe.k12.ga.us" TargetMode="External"/><Relationship Id="rId36" Type="http://schemas.openxmlformats.org/officeDocument/2006/relationships/hyperlink" Target="https://teams.microsoft.com/l/meetup-join/19%3ameeting_NGQwYmMwOWItNWYxZi00ZDVlLThkMTctODZiZTBmY2Y2OTQz%40thread.v2/0?context=%7b%22Tid%22%3a%221aa55c83-0343-4ecb-bd39-bd7f43876bd7%22%2c%22Oid%22%3a%22519dd68e-7962-47a0-9651-e17d7ec44af5%22%7d" TargetMode="External"/><Relationship Id="rId10" Type="http://schemas.openxmlformats.org/officeDocument/2006/relationships/hyperlink" Target="https://getgeorgiareading.org/" TargetMode="External"/><Relationship Id="rId19" Type="http://schemas.openxmlformats.org/officeDocument/2006/relationships/hyperlink" Target="https://teams.microsoft.com/l/meetup-join/19%3ameeting_OGQ5ZWM3MzAtMTY0OC00ZGVhLThmNzctYTQ5MjdkZmE5Yzhh%40thread.v2/0?context=%7b%22Tid%22%3a%221aa55c83-0343-4ecb-bd39-bd7f43876bd7%22%2c%22Oid%22%3a%22519dd68e-7962-47a0-9651-e17d7ec44af5%22%7d" TargetMode="External"/><Relationship Id="rId31" Type="http://schemas.openxmlformats.org/officeDocument/2006/relationships/hyperlink" Target="mailto:mwelch@doe.k12.ga.us"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icrosoft.com/en-us/microsoft-365/microsoft-teams/download-app" TargetMode="External"/><Relationship Id="rId22" Type="http://schemas.openxmlformats.org/officeDocument/2006/relationships/hyperlink" Target="https://teams.microsoft.com/l/meetup-join/19%3ameeting_NGM2NmUyZDYtNjkxZC00Njk1LWE3ZjEtNGIxZWYwYWQ2YjY3%40thread.v2/0?context=%7b%22Tid%22%3a%221aa55c83-0343-4ecb-bd39-bd7f43876bd7%22%2c%22Oid%22%3a%22519dd68e-7962-47a0-9651-e17d7ec44af5%22%7d" TargetMode="External"/><Relationship Id="rId27" Type="http://schemas.openxmlformats.org/officeDocument/2006/relationships/hyperlink" Target="mailto:jmorrill@doe.k12.ga.us" TargetMode="External"/><Relationship Id="rId30" Type="http://schemas.openxmlformats.org/officeDocument/2006/relationships/hyperlink" Target="mailto:holly.schmit-davis@doe.k12.ga.us" TargetMode="External"/><Relationship Id="rId35" Type="http://schemas.openxmlformats.org/officeDocument/2006/relationships/hyperlink" Target="https://teams.microsoft.com/l/meetup-join/19%3ameeting_OGVmYTEyMjItNzY3YS00Y2ExLTg3ZjQtOTc1MTZjYTlhMGQ4%40thread.v2/0?context=%7b%22Tid%22%3a%221aa55c83-0343-4ecb-bd39-bd7f43876bd7%22%2c%22Oid%22%3a%22519dd68e-7962-47a0-9651-e17d7ec44af5%22%7d"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Morrill\AppData\Local\Temp\Temp1_Conference-meeting-agenda-template.zip\Conference%20meeting%20agenda%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3B2A1ED8F85B418D993FB72C3ABF85" ma:contentTypeVersion="0" ma:contentTypeDescription="Create a new document." ma:contentTypeScope="" ma:versionID="26a83efa8c8e3d38b943a99ace7aed99">
  <xsd:schema xmlns:xsd="http://www.w3.org/2001/XMLSchema" xmlns:xs="http://www.w3.org/2001/XMLSchema" xmlns:p="http://schemas.microsoft.com/office/2006/metadata/properties" xmlns:ns2="1d496aed-39d0-4758-b3cf-4e4773287716" targetNamespace="http://schemas.microsoft.com/office/2006/metadata/properties" ma:root="true" ma:fieldsID="c4ffdedb75369f6d61221d04aaf24ccb" ns2:_="">
    <xsd:import namespace="1d496aed-39d0-4758-b3cf-4e4773287716"/>
    <xsd:element name="properties">
      <xsd:complexType>
        <xsd:sequence>
          <xsd:element name="documentManagement">
            <xsd:complexType>
              <xsd:all>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A4DC65-08EA-4409-831E-1732AE8EB214}"/>
</file>

<file path=customXml/itemProps2.xml><?xml version="1.0" encoding="utf-8"?>
<ds:datastoreItem xmlns:ds="http://schemas.openxmlformats.org/officeDocument/2006/customXml" ds:itemID="{5D3D0E33-1B92-42EF-AE72-57FCEFADC673}"/>
</file>

<file path=customXml/itemProps3.xml><?xml version="1.0" encoding="utf-8"?>
<ds:datastoreItem xmlns:ds="http://schemas.openxmlformats.org/officeDocument/2006/customXml" ds:itemID="{8D59C9F3-F3E1-442F-800C-AFF5B0AB5EB5}"/>
</file>

<file path=docProps/app.xml><?xml version="1.0" encoding="utf-8"?>
<Properties xmlns="http://schemas.openxmlformats.org/officeDocument/2006/extended-properties" xmlns:vt="http://schemas.openxmlformats.org/officeDocument/2006/docPropsVTypes">
  <Template>Conference meeting agenda template</Template>
  <TotalTime>1</TotalTime>
  <Pages>8</Pages>
  <Words>2104</Words>
  <Characters>11997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Conference agenda</vt:lpstr>
    </vt:vector>
  </TitlesOfParts>
  <Company>GADOE</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agenda</dc:title>
  <dc:creator>Julie Morrill</dc:creator>
  <cp:lastModifiedBy>Meghan Welch</cp:lastModifiedBy>
  <cp:revision>2</cp:revision>
  <cp:lastPrinted>2018-03-28T14:21:00Z</cp:lastPrinted>
  <dcterms:created xsi:type="dcterms:W3CDTF">2020-07-07T20:06:00Z</dcterms:created>
  <dcterms:modified xsi:type="dcterms:W3CDTF">2020-07-07T20:06:00Z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TC010684351033</vt:lpwstr>
  </property>
  <property fmtid="{D5CDD505-2E9C-101B-9397-08002B2CF9AE}" pid="3" name="ContentTypeId">
    <vt:lpwstr>0x010100343B2A1ED8F85B418D993FB72C3ABF85</vt:lpwstr>
  </property>
</Properties>
</file>